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60D" w:rsidRPr="00E95A33" w:rsidRDefault="0075060D" w:rsidP="00121FD0">
      <w:pPr>
        <w:spacing w:after="0"/>
        <w:jc w:val="center"/>
        <w:rPr>
          <w:b/>
          <w:sz w:val="48"/>
          <w:szCs w:val="48"/>
        </w:rPr>
      </w:pPr>
      <w:r w:rsidRPr="00E95A33">
        <w:rPr>
          <w:b/>
          <w:sz w:val="48"/>
          <w:szCs w:val="48"/>
        </w:rPr>
        <w:t>Клинический анализ</w:t>
      </w:r>
    </w:p>
    <w:tbl>
      <w:tblPr>
        <w:tblStyle w:val="TableGrid"/>
        <w:tblW w:w="0" w:type="auto"/>
        <w:jc w:val="center"/>
        <w:tblLook w:val="01E0"/>
      </w:tblPr>
      <w:tblGrid>
        <w:gridCol w:w="828"/>
        <w:gridCol w:w="1440"/>
        <w:gridCol w:w="883"/>
        <w:gridCol w:w="1423"/>
        <w:gridCol w:w="718"/>
        <w:gridCol w:w="2200"/>
      </w:tblGrid>
      <w:tr w:rsidR="0075060D" w:rsidTr="00D470DF">
        <w:trPr>
          <w:trHeight w:val="297"/>
          <w:jc w:val="center"/>
        </w:trPr>
        <w:tc>
          <w:tcPr>
            <w:tcW w:w="828" w:type="dxa"/>
            <w:shd w:val="clear" w:color="auto" w:fill="FFFF99"/>
          </w:tcPr>
          <w:p w:rsidR="0075060D" w:rsidRDefault="0075060D" w:rsidP="00121FD0">
            <w:pPr>
              <w:spacing w:after="0"/>
              <w:jc w:val="center"/>
              <w:rPr>
                <w:sz w:val="22"/>
                <w:szCs w:val="22"/>
              </w:rPr>
            </w:pPr>
            <w:bookmarkStart w:id="0" w:name="OLE_LINK1"/>
            <w:bookmarkStart w:id="1" w:name="OLE_LINK2"/>
          </w:p>
        </w:tc>
        <w:tc>
          <w:tcPr>
            <w:tcW w:w="1440" w:type="dxa"/>
          </w:tcPr>
          <w:p w:rsidR="0075060D" w:rsidRDefault="0075060D" w:rsidP="00121FD0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Шанс-Био</w:t>
            </w:r>
          </w:p>
        </w:tc>
        <w:tc>
          <w:tcPr>
            <w:tcW w:w="883" w:type="dxa"/>
            <w:shd w:val="clear" w:color="auto" w:fill="CCFFFF"/>
          </w:tcPr>
          <w:p w:rsidR="0075060D" w:rsidRDefault="0075060D" w:rsidP="00121FD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423" w:type="dxa"/>
          </w:tcPr>
          <w:p w:rsidR="0075060D" w:rsidRDefault="0075060D" w:rsidP="00D470DF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Митрохина</w:t>
            </w:r>
          </w:p>
        </w:tc>
        <w:tc>
          <w:tcPr>
            <w:tcW w:w="718" w:type="dxa"/>
            <w:shd w:val="clear" w:color="auto" w:fill="CCFFCC"/>
          </w:tcPr>
          <w:p w:rsidR="0075060D" w:rsidRDefault="0075060D" w:rsidP="00121FD0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200" w:type="dxa"/>
          </w:tcPr>
          <w:p w:rsidR="0075060D" w:rsidRDefault="0075060D" w:rsidP="00121FD0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Спектр-Вет</w:t>
            </w:r>
          </w:p>
        </w:tc>
      </w:tr>
      <w:bookmarkEnd w:id="0"/>
      <w:bookmarkEnd w:id="1"/>
    </w:tbl>
    <w:p w:rsidR="0075060D" w:rsidRPr="00121FD0" w:rsidRDefault="0075060D" w:rsidP="00121FD0">
      <w:pPr>
        <w:spacing w:after="0"/>
        <w:jc w:val="center"/>
        <w:rPr>
          <w:sz w:val="16"/>
          <w:szCs w:val="16"/>
        </w:rPr>
      </w:pPr>
    </w:p>
    <w:tbl>
      <w:tblPr>
        <w:tblW w:w="47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62"/>
        <w:gridCol w:w="1814"/>
        <w:gridCol w:w="718"/>
        <w:gridCol w:w="395"/>
        <w:gridCol w:w="821"/>
        <w:gridCol w:w="404"/>
        <w:gridCol w:w="824"/>
        <w:gridCol w:w="460"/>
        <w:gridCol w:w="809"/>
        <w:gridCol w:w="383"/>
        <w:gridCol w:w="718"/>
        <w:gridCol w:w="456"/>
        <w:gridCol w:w="830"/>
        <w:gridCol w:w="423"/>
        <w:gridCol w:w="990"/>
        <w:gridCol w:w="423"/>
        <w:gridCol w:w="849"/>
        <w:gridCol w:w="423"/>
        <w:gridCol w:w="916"/>
      </w:tblGrid>
      <w:tr w:rsidR="0075060D" w:rsidRPr="002515A5" w:rsidTr="00D470DF">
        <w:tc>
          <w:tcPr>
            <w:tcW w:w="869" w:type="pct"/>
            <w:shd w:val="clear" w:color="auto" w:fill="C5E0B3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показатель</w:t>
            </w:r>
          </w:p>
        </w:tc>
        <w:tc>
          <w:tcPr>
            <w:tcW w:w="592" w:type="pct"/>
            <w:shd w:val="clear" w:color="auto" w:fill="C5E0B3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норма</w:t>
            </w:r>
          </w:p>
        </w:tc>
        <w:tc>
          <w:tcPr>
            <w:tcW w:w="234" w:type="pct"/>
            <w:shd w:val="clear" w:color="auto" w:fill="CCFFCC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 w:rsidRPr="002515A5">
              <w:rPr>
                <w:lang w:val="en-US"/>
              </w:rPr>
              <w:t>15.10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  <w:shd w:val="clear" w:color="auto" w:fill="CCFFFF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18.10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  <w:shd w:val="clear" w:color="auto" w:fill="CCFFFF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21.10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  <w:shd w:val="clear" w:color="auto" w:fill="CCFFFF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27.10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  <w:shd w:val="clear" w:color="auto" w:fill="CCFFCC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02.11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  <w:shd w:val="clear" w:color="auto" w:fill="FFFF99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11.11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  <w:shd w:val="clear" w:color="auto" w:fill="FFFF99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17.11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  <w:shd w:val="clear" w:color="auto" w:fill="FFFF99"/>
          </w:tcPr>
          <w:p w:rsidR="0075060D" w:rsidRPr="00121FD0" w:rsidRDefault="0075060D" w:rsidP="002515A5">
            <w:pPr>
              <w:spacing w:after="0" w:line="240" w:lineRule="auto"/>
              <w:jc w:val="center"/>
            </w:pPr>
            <w:r>
              <w:t>01.12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  <w:shd w:val="clear" w:color="auto" w:fill="C5E0B3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Гематокрит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rPr>
                <w:lang w:val="en-US"/>
              </w:rPr>
              <w:t>29-48</w:t>
            </w:r>
            <w:r>
              <w:t xml:space="preserve"> </w:t>
            </w:r>
            <w:r w:rsidRPr="002515A5">
              <w:t>(26-47)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30,2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D470DF" w:rsidRDefault="0075060D" w:rsidP="002515A5">
            <w:pPr>
              <w:spacing w:after="0" w:line="240" w:lineRule="auto"/>
              <w:jc w:val="center"/>
              <w:rPr>
                <w:color w:val="FF00FF"/>
              </w:rPr>
            </w:pPr>
            <w:r w:rsidRPr="00D470DF">
              <w:rPr>
                <w:color w:val="FF00FF"/>
              </w:rPr>
              <w:t>25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F13862" w:rsidRDefault="0075060D" w:rsidP="002515A5">
            <w:pPr>
              <w:spacing w:after="0" w:line="240" w:lineRule="auto"/>
              <w:jc w:val="center"/>
              <w:rPr>
                <w:color w:val="FF0000"/>
              </w:rPr>
            </w:pPr>
            <w:r w:rsidRPr="00F13862">
              <w:rPr>
                <w:color w:val="FF0000"/>
              </w:rPr>
              <w:t>18,3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F13862" w:rsidRDefault="0075060D" w:rsidP="002515A5">
            <w:pPr>
              <w:spacing w:after="0" w:line="240" w:lineRule="auto"/>
              <w:jc w:val="center"/>
              <w:rPr>
                <w:color w:val="FF0000"/>
              </w:rPr>
            </w:pPr>
            <w:r w:rsidRPr="00F13862">
              <w:rPr>
                <w:color w:val="FF0000"/>
              </w:rPr>
              <w:t>18,0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28,6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30,1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F13862" w:rsidRDefault="0075060D" w:rsidP="002515A5">
            <w:pPr>
              <w:spacing w:after="0" w:line="240" w:lineRule="auto"/>
              <w:jc w:val="center"/>
              <w:rPr>
                <w:color w:val="0000FF"/>
              </w:rPr>
            </w:pPr>
            <w:r w:rsidRPr="00F13862">
              <w:rPr>
                <w:color w:val="0000FF"/>
              </w:rPr>
              <w:t>29,1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D470DF" w:rsidRDefault="0075060D" w:rsidP="002515A5">
            <w:pPr>
              <w:spacing w:after="0" w:line="240" w:lineRule="auto"/>
              <w:jc w:val="center"/>
            </w:pPr>
            <w:r>
              <w:t>33,7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>
              <w:t>Г</w:t>
            </w:r>
            <w:r w:rsidRPr="002515A5">
              <w:t>емоглобин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 w:rsidRPr="002515A5">
              <w:rPr>
                <w:lang w:val="en-US"/>
              </w:rPr>
              <w:t>90-150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112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D470DF" w:rsidRDefault="0075060D" w:rsidP="002515A5">
            <w:pPr>
              <w:spacing w:after="0" w:line="240" w:lineRule="auto"/>
              <w:jc w:val="center"/>
              <w:rPr>
                <w:color w:val="FF00FF"/>
              </w:rPr>
            </w:pPr>
            <w:r w:rsidRPr="00D470DF">
              <w:rPr>
                <w:color w:val="FF00FF"/>
              </w:rPr>
              <w:t>79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D470DF" w:rsidRDefault="0075060D" w:rsidP="002515A5">
            <w:pPr>
              <w:spacing w:after="0" w:line="240" w:lineRule="auto"/>
              <w:jc w:val="center"/>
              <w:rPr>
                <w:color w:val="FF0000"/>
              </w:rPr>
            </w:pPr>
            <w:r w:rsidRPr="00D470DF">
              <w:rPr>
                <w:color w:val="FF0000"/>
              </w:rPr>
              <w:t>64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D470DF" w:rsidRDefault="0075060D" w:rsidP="002515A5">
            <w:pPr>
              <w:spacing w:after="0" w:line="240" w:lineRule="auto"/>
              <w:jc w:val="center"/>
              <w:rPr>
                <w:color w:val="FF0000"/>
              </w:rPr>
            </w:pPr>
            <w:r w:rsidRPr="00D470DF">
              <w:rPr>
                <w:color w:val="FF0000"/>
              </w:rPr>
              <w:t>63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94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99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97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D470DF" w:rsidRDefault="0075060D" w:rsidP="002515A5">
            <w:pPr>
              <w:spacing w:after="0" w:line="240" w:lineRule="auto"/>
              <w:jc w:val="center"/>
            </w:pPr>
            <w:r>
              <w:t>116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>
              <w:t>Э</w:t>
            </w:r>
            <w:r w:rsidRPr="002515A5">
              <w:t>ритроциты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 w:rsidRPr="002515A5">
              <w:rPr>
                <w:lang w:val="en-US"/>
              </w:rPr>
              <w:t>5,6-10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8,68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D470DF" w:rsidRDefault="0075060D" w:rsidP="002515A5">
            <w:pPr>
              <w:spacing w:after="0" w:line="240" w:lineRule="auto"/>
              <w:jc w:val="center"/>
              <w:rPr>
                <w:color w:val="0000FF"/>
              </w:rPr>
            </w:pPr>
            <w:r w:rsidRPr="00D470DF">
              <w:rPr>
                <w:color w:val="0000FF"/>
              </w:rPr>
              <w:t>5,68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D470DF" w:rsidRDefault="0075060D" w:rsidP="002515A5">
            <w:pPr>
              <w:spacing w:after="0" w:line="240" w:lineRule="auto"/>
              <w:jc w:val="center"/>
              <w:rPr>
                <w:color w:val="FF0000"/>
              </w:rPr>
            </w:pPr>
            <w:r w:rsidRPr="00D470DF">
              <w:rPr>
                <w:color w:val="FF0000"/>
              </w:rPr>
              <w:t>4,37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D470DF" w:rsidRDefault="0075060D" w:rsidP="002515A5">
            <w:pPr>
              <w:spacing w:after="0" w:line="240" w:lineRule="auto"/>
              <w:jc w:val="center"/>
              <w:rPr>
                <w:color w:val="FF0000"/>
              </w:rPr>
            </w:pPr>
            <w:r w:rsidRPr="00D470DF">
              <w:rPr>
                <w:color w:val="FF0000"/>
              </w:rPr>
              <w:t>4,16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7,19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7,2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7,05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D470DF" w:rsidRDefault="0075060D" w:rsidP="002515A5">
            <w:pPr>
              <w:spacing w:after="0" w:line="240" w:lineRule="auto"/>
              <w:jc w:val="center"/>
            </w:pPr>
            <w:r>
              <w:t>8,13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>
              <w:t>Л</w:t>
            </w:r>
            <w:r w:rsidRPr="002515A5">
              <w:t>ейкоциты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 w:rsidRPr="002515A5">
              <w:rPr>
                <w:lang w:val="en-US"/>
              </w:rPr>
              <w:t>5,5-18,5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 w:rsidRPr="002515A5">
              <w:rPr>
                <w:lang w:val="en-US"/>
              </w:rPr>
              <w:t>5,16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D470DF" w:rsidRDefault="0075060D" w:rsidP="002515A5">
            <w:pPr>
              <w:spacing w:after="0" w:line="240" w:lineRule="auto"/>
              <w:jc w:val="center"/>
              <w:rPr>
                <w:color w:val="0000FF"/>
              </w:rPr>
            </w:pPr>
            <w:r w:rsidRPr="00D470DF">
              <w:rPr>
                <w:color w:val="0000FF"/>
              </w:rPr>
              <w:t>5,5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7,9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14,1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6,85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D470DF" w:rsidRDefault="0075060D" w:rsidP="002515A5">
            <w:pPr>
              <w:spacing w:after="0" w:line="240" w:lineRule="auto"/>
              <w:jc w:val="center"/>
              <w:rPr>
                <w:color w:val="FF0000"/>
              </w:rPr>
            </w:pPr>
            <w:r w:rsidRPr="00D470DF">
              <w:rPr>
                <w:color w:val="FF0000"/>
              </w:rPr>
              <w:t>4,6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5,8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D470DF" w:rsidRDefault="0075060D" w:rsidP="002515A5">
            <w:pPr>
              <w:spacing w:after="0" w:line="240" w:lineRule="auto"/>
              <w:jc w:val="center"/>
              <w:rPr>
                <w:color w:val="000000"/>
              </w:rPr>
            </w:pPr>
            <w:r w:rsidRPr="00D470DF">
              <w:rPr>
                <w:color w:val="000000"/>
              </w:rPr>
              <w:t>8,8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>
              <w:t>М</w:t>
            </w:r>
            <w:r w:rsidRPr="002515A5">
              <w:t>иелоциты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 w:rsidRPr="002515A5">
              <w:rPr>
                <w:lang w:val="en-US"/>
              </w:rPr>
              <w:t>0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D470DF" w:rsidRDefault="0075060D" w:rsidP="002515A5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  <w:tcBorders>
              <w:bottom w:val="nil"/>
            </w:tcBorders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>
              <w:t>М</w:t>
            </w:r>
            <w:r w:rsidRPr="002515A5">
              <w:t>етамиелоциты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 w:rsidRPr="002515A5">
              <w:rPr>
                <w:lang w:val="en-US"/>
              </w:rPr>
              <w:t>0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D470DF" w:rsidRDefault="0075060D" w:rsidP="002515A5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Палочкоядерные нейт.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 w:rsidRPr="002515A5">
              <w:rPr>
                <w:lang w:val="en-US"/>
              </w:rPr>
              <w:t>0-3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2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D470DF" w:rsidRDefault="0075060D" w:rsidP="002515A5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bookmarkStart w:id="2" w:name="_GoBack"/>
        <w:bookmarkEnd w:id="2"/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Сегментоядерные нейт.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 w:rsidRPr="002515A5">
              <w:rPr>
                <w:lang w:val="en-US"/>
              </w:rPr>
              <w:t>35-75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73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70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D470DF" w:rsidRDefault="0075060D" w:rsidP="002515A5">
            <w:pPr>
              <w:spacing w:after="0" w:line="240" w:lineRule="auto"/>
              <w:jc w:val="center"/>
              <w:rPr>
                <w:color w:val="FF0000"/>
              </w:rPr>
            </w:pPr>
            <w:r w:rsidRPr="00D470DF">
              <w:rPr>
                <w:color w:val="FF0000"/>
              </w:rPr>
              <w:t>81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D470DF" w:rsidRDefault="0075060D" w:rsidP="002515A5">
            <w:pPr>
              <w:spacing w:after="0" w:line="240" w:lineRule="auto"/>
              <w:jc w:val="center"/>
              <w:rPr>
                <w:color w:val="FF0000"/>
              </w:rPr>
            </w:pPr>
            <w:r w:rsidRPr="00D470DF">
              <w:rPr>
                <w:color w:val="FF0000"/>
              </w:rPr>
              <w:t>76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66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D470DF" w:rsidRDefault="0075060D" w:rsidP="002515A5">
            <w:pPr>
              <w:spacing w:after="0" w:line="240" w:lineRule="auto"/>
              <w:jc w:val="center"/>
            </w:pPr>
            <w:r>
              <w:t>67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>
              <w:t>Э</w:t>
            </w:r>
            <w:r w:rsidRPr="002515A5">
              <w:t>озинофилы</w:t>
            </w:r>
            <w:r w:rsidRPr="002515A5">
              <w:rPr>
                <w:lang w:val="en-US"/>
              </w:rPr>
              <w:t xml:space="preserve"> [Eos]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rPr>
                <w:lang w:val="en-US"/>
              </w:rPr>
              <w:t>0-6</w:t>
            </w:r>
            <w:r>
              <w:t xml:space="preserve"> </w:t>
            </w:r>
            <w:r w:rsidRPr="002515A5">
              <w:t>(1-11)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 w:rsidRPr="002515A5">
              <w:rPr>
                <w:lang w:val="en-US"/>
              </w:rPr>
              <w:t>2,4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4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5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5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2,8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C81DA0" w:rsidRDefault="0075060D" w:rsidP="002515A5">
            <w:pPr>
              <w:spacing w:after="0" w:line="240" w:lineRule="auto"/>
              <w:jc w:val="center"/>
              <w:rPr>
                <w:color w:val="0000FF"/>
              </w:rPr>
            </w:pPr>
            <w:r w:rsidRPr="00C81DA0">
              <w:rPr>
                <w:color w:val="0000FF"/>
              </w:rPr>
              <w:t>6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2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C81DA0" w:rsidRDefault="0075060D" w:rsidP="002515A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>
              <w:t>М</w:t>
            </w:r>
            <w:r w:rsidRPr="002515A5">
              <w:t>оноциты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rPr>
                <w:lang w:val="en-US"/>
              </w:rPr>
              <w:t>1-4</w:t>
            </w:r>
            <w:r>
              <w:t xml:space="preserve"> </w:t>
            </w:r>
            <w:r w:rsidRPr="002515A5">
              <w:t>(1-8)</w:t>
            </w:r>
          </w:p>
        </w:tc>
        <w:tc>
          <w:tcPr>
            <w:tcW w:w="234" w:type="pct"/>
          </w:tcPr>
          <w:p w:rsidR="0075060D" w:rsidRPr="00C81DA0" w:rsidRDefault="0075060D" w:rsidP="002515A5">
            <w:pPr>
              <w:spacing w:after="0" w:line="240" w:lineRule="auto"/>
              <w:jc w:val="center"/>
              <w:rPr>
                <w:color w:val="FF0000"/>
              </w:rPr>
            </w:pPr>
            <w:r w:rsidRPr="00C81DA0">
              <w:rPr>
                <w:color w:val="FF0000"/>
                <w:lang w:val="en-US"/>
              </w:rPr>
              <w:t>14,7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C81DA0" w:rsidRDefault="0075060D" w:rsidP="002515A5">
            <w:pPr>
              <w:spacing w:after="0" w:line="240" w:lineRule="auto"/>
              <w:jc w:val="center"/>
              <w:rPr>
                <w:color w:val="FF00FF"/>
              </w:rPr>
            </w:pPr>
            <w:r w:rsidRPr="00C81DA0">
              <w:rPr>
                <w:color w:val="FF00FF"/>
              </w:rPr>
              <w:t>0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3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C81DA0" w:rsidRDefault="0075060D" w:rsidP="002515A5">
            <w:pPr>
              <w:spacing w:after="0" w:line="240" w:lineRule="auto"/>
              <w:jc w:val="center"/>
              <w:rPr>
                <w:color w:val="FF0000"/>
                <w:lang w:val="en-US"/>
              </w:rPr>
            </w:pPr>
            <w:r w:rsidRPr="00C81DA0">
              <w:rPr>
                <w:color w:val="FF0000"/>
              </w:rPr>
              <w:t>9,2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3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F13862" w:rsidRDefault="0075060D" w:rsidP="002515A5">
            <w:pPr>
              <w:spacing w:after="0" w:line="240" w:lineRule="auto"/>
              <w:jc w:val="center"/>
              <w:rPr>
                <w:color w:val="FF0000"/>
              </w:rPr>
            </w:pPr>
            <w:r w:rsidRPr="00F13862">
              <w:rPr>
                <w:color w:val="FF0000"/>
              </w:rPr>
              <w:t>9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C81DA0" w:rsidRDefault="0075060D" w:rsidP="002515A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>
              <w:t>Б</w:t>
            </w:r>
            <w:r w:rsidRPr="002515A5">
              <w:t>азофилы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 w:rsidRPr="002515A5">
              <w:rPr>
                <w:lang w:val="en-US"/>
              </w:rPr>
              <w:t>0-1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C81DA0" w:rsidRDefault="0075060D" w:rsidP="002515A5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>
              <w:t>Л</w:t>
            </w:r>
            <w:r w:rsidRPr="002515A5">
              <w:t>имфоциты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rPr>
                <w:lang w:val="en-US"/>
              </w:rPr>
              <w:t>25-55</w:t>
            </w:r>
            <w:r>
              <w:t xml:space="preserve"> </w:t>
            </w:r>
            <w:r w:rsidRPr="002515A5">
              <w:t>(12-45)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 w:rsidRPr="002515A5">
              <w:rPr>
                <w:lang w:val="en-US"/>
              </w:rPr>
              <w:t>20,9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C81DA0" w:rsidRDefault="0075060D" w:rsidP="002515A5">
            <w:pPr>
              <w:spacing w:after="0" w:line="240" w:lineRule="auto"/>
              <w:jc w:val="center"/>
              <w:rPr>
                <w:color w:val="FF00FF"/>
              </w:rPr>
            </w:pPr>
            <w:r w:rsidRPr="00C81DA0">
              <w:rPr>
                <w:color w:val="FF00FF"/>
              </w:rPr>
              <w:t>23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C81DA0" w:rsidRDefault="0075060D" w:rsidP="002515A5">
            <w:pPr>
              <w:spacing w:after="0" w:line="240" w:lineRule="auto"/>
              <w:jc w:val="center"/>
              <w:rPr>
                <w:color w:val="FF00FF"/>
              </w:rPr>
            </w:pPr>
            <w:r w:rsidRPr="00C81DA0">
              <w:rPr>
                <w:color w:val="FF00FF"/>
              </w:rPr>
              <w:t>24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C81DA0" w:rsidRDefault="0075060D" w:rsidP="002515A5">
            <w:pPr>
              <w:spacing w:after="0" w:line="240" w:lineRule="auto"/>
              <w:jc w:val="center"/>
              <w:rPr>
                <w:color w:val="FF0000"/>
              </w:rPr>
            </w:pPr>
            <w:r w:rsidRPr="00C81DA0">
              <w:rPr>
                <w:color w:val="FF0000"/>
              </w:rPr>
              <w:t>11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16,7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C81DA0" w:rsidRDefault="0075060D" w:rsidP="002515A5">
            <w:pPr>
              <w:spacing w:after="0" w:line="240" w:lineRule="auto"/>
              <w:jc w:val="center"/>
              <w:rPr>
                <w:color w:val="FF0000"/>
              </w:rPr>
            </w:pPr>
            <w:r w:rsidRPr="00C81DA0">
              <w:rPr>
                <w:color w:val="FF0000"/>
              </w:rPr>
              <w:t>15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C81DA0" w:rsidRDefault="0075060D" w:rsidP="002515A5">
            <w:pPr>
              <w:spacing w:after="0" w:line="240" w:lineRule="auto"/>
              <w:jc w:val="center"/>
              <w:rPr>
                <w:color w:val="FF00FF"/>
              </w:rPr>
            </w:pPr>
            <w:r w:rsidRPr="00C81DA0">
              <w:rPr>
                <w:color w:val="FF00FF"/>
              </w:rPr>
              <w:t>21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C81DA0" w:rsidRDefault="0075060D" w:rsidP="002515A5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>
              <w:t>Т</w:t>
            </w:r>
            <w:r w:rsidRPr="002515A5">
              <w:t>ромбоциты</w:t>
            </w:r>
          </w:p>
        </w:tc>
        <w:tc>
          <w:tcPr>
            <w:tcW w:w="592" w:type="pct"/>
          </w:tcPr>
          <w:p w:rsidR="0075060D" w:rsidRPr="00C81DA0" w:rsidRDefault="0075060D" w:rsidP="002515A5">
            <w:pPr>
              <w:spacing w:after="0" w:line="240" w:lineRule="auto"/>
              <w:jc w:val="center"/>
              <w:rPr>
                <w:sz w:val="20"/>
              </w:rPr>
            </w:pPr>
            <w:r w:rsidRPr="00C81DA0">
              <w:rPr>
                <w:sz w:val="20"/>
                <w:lang w:val="en-US"/>
              </w:rPr>
              <w:t>160-630</w:t>
            </w:r>
            <w:r w:rsidRPr="00C81DA0">
              <w:rPr>
                <w:sz w:val="20"/>
              </w:rPr>
              <w:t xml:space="preserve"> (100-518)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325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366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C81DA0" w:rsidRDefault="0075060D" w:rsidP="002515A5">
            <w:pPr>
              <w:spacing w:after="0" w:line="240" w:lineRule="auto"/>
              <w:jc w:val="center"/>
              <w:rPr>
                <w:color w:val="FF00FF"/>
              </w:rPr>
            </w:pPr>
            <w:r w:rsidRPr="00C81DA0">
              <w:rPr>
                <w:color w:val="FF00FF"/>
              </w:rPr>
              <w:t>639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rPr>
                <w:color w:val="FF0000"/>
              </w:rPr>
              <w:t>938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rPr>
                <w:color w:val="FF0000"/>
              </w:rPr>
              <w:t>670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rPr>
                <w:color w:val="FF0000"/>
              </w:rPr>
              <w:t>847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566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C81DA0" w:rsidRDefault="0075060D" w:rsidP="002515A5">
            <w:pPr>
              <w:spacing w:after="0" w:line="240" w:lineRule="auto"/>
              <w:jc w:val="center"/>
              <w:rPr>
                <w:color w:val="FF0000"/>
              </w:rPr>
            </w:pPr>
            <w:r w:rsidRPr="00C81DA0">
              <w:rPr>
                <w:color w:val="FF0000"/>
              </w:rPr>
              <w:t>679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85621D" w:rsidRDefault="0075060D" w:rsidP="002515A5">
            <w:pPr>
              <w:spacing w:after="0" w:line="240" w:lineRule="auto"/>
              <w:jc w:val="center"/>
              <w:rPr>
                <w:sz w:val="20"/>
              </w:rPr>
            </w:pPr>
            <w:r w:rsidRPr="0085621D">
              <w:rPr>
                <w:sz w:val="20"/>
              </w:rPr>
              <w:t xml:space="preserve">Кол-во тромбоцитов в </w:t>
            </w:r>
            <w:r w:rsidRPr="0085621D">
              <w:rPr>
                <w:sz w:val="20"/>
                <w:lang w:val="en-US"/>
              </w:rPr>
              <w:t>n</w:t>
            </w:r>
            <w:r w:rsidRPr="0085621D">
              <w:rPr>
                <w:sz w:val="20"/>
              </w:rPr>
              <w:t>/зр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 w:rsidRPr="002515A5">
              <w:rPr>
                <w:lang w:val="en-US"/>
              </w:rPr>
              <w:t>8-30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rPr>
                <w:color w:val="FF0000"/>
              </w:rPr>
              <w:t>69-75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F13862" w:rsidRDefault="0075060D" w:rsidP="002515A5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C81DA0" w:rsidRDefault="0075060D" w:rsidP="002515A5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F13862" w:rsidRDefault="0075060D" w:rsidP="002515A5">
            <w:pPr>
              <w:spacing w:after="0" w:line="240" w:lineRule="auto"/>
              <w:rPr>
                <w:sz w:val="20"/>
              </w:rPr>
            </w:pPr>
            <w:r w:rsidRPr="00F13862">
              <w:rPr>
                <w:sz w:val="20"/>
              </w:rPr>
              <w:t>Ср.</w:t>
            </w:r>
            <w:r>
              <w:rPr>
                <w:sz w:val="20"/>
              </w:rPr>
              <w:t xml:space="preserve"> </w:t>
            </w:r>
            <w:r w:rsidRPr="00F13862">
              <w:rPr>
                <w:sz w:val="20"/>
              </w:rPr>
              <w:t>содерж.</w:t>
            </w:r>
            <w:r w:rsidRPr="00F13862">
              <w:rPr>
                <w:sz w:val="20"/>
                <w:lang w:val="en-US"/>
              </w:rPr>
              <w:t>Hb</w:t>
            </w:r>
            <w:r w:rsidRPr="00F13862">
              <w:rPr>
                <w:sz w:val="20"/>
              </w:rPr>
              <w:t xml:space="preserve"> в эритроците</w:t>
            </w:r>
          </w:p>
        </w:tc>
        <w:tc>
          <w:tcPr>
            <w:tcW w:w="592" w:type="pct"/>
          </w:tcPr>
          <w:p w:rsidR="0075060D" w:rsidRDefault="0075060D" w:rsidP="002515A5">
            <w:pPr>
              <w:spacing w:after="0" w:line="240" w:lineRule="auto"/>
            </w:pPr>
            <w:r w:rsidRPr="002515A5">
              <w:t>12,5-17,5</w:t>
            </w:r>
          </w:p>
          <w:p w:rsidR="0075060D" w:rsidRPr="002515A5" w:rsidRDefault="0075060D" w:rsidP="002515A5">
            <w:pPr>
              <w:spacing w:after="0" w:line="240" w:lineRule="auto"/>
            </w:pPr>
            <w:r w:rsidRPr="002515A5">
              <w:t>(</w:t>
            </w:r>
            <w:r w:rsidRPr="002515A5">
              <w:rPr>
                <w:lang w:val="en-US"/>
              </w:rPr>
              <w:t>1</w:t>
            </w:r>
            <w:r w:rsidRPr="002515A5">
              <w:t>1,8-18)(14-19)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12,8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13,9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rPr>
                <w:lang w:val="en-US"/>
              </w:rPr>
              <w:t>14</w:t>
            </w:r>
            <w:r w:rsidRPr="002515A5">
              <w:t>,6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15,2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13,1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13,8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13,8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>
              <w:t>14,3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Ср.</w:t>
            </w:r>
            <w:r>
              <w:t xml:space="preserve"> </w:t>
            </w:r>
            <w:r w:rsidRPr="002515A5">
              <w:t>конц.</w:t>
            </w:r>
            <w:r>
              <w:t xml:space="preserve"> </w:t>
            </w:r>
            <w:r w:rsidRPr="002515A5">
              <w:rPr>
                <w:lang w:val="en-US"/>
              </w:rPr>
              <w:t>Hb</w:t>
            </w:r>
            <w:r w:rsidRPr="002515A5">
              <w:t xml:space="preserve"> в эритроците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290-360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 w:rsidRPr="002515A5">
              <w:t>369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316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349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350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328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329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333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C81DA0" w:rsidRDefault="0075060D" w:rsidP="002515A5">
            <w:pPr>
              <w:spacing w:after="0" w:line="240" w:lineRule="auto"/>
              <w:jc w:val="center"/>
            </w:pPr>
            <w:r>
              <w:t>344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Ср. объем эритроцита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 w:rsidRPr="002515A5">
              <w:rPr>
                <w:lang w:val="en-US"/>
              </w:rPr>
              <w:t>39-53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34,8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44,1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41,9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43,3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39,8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41,8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41,3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C81DA0" w:rsidRDefault="0075060D" w:rsidP="002515A5">
            <w:pPr>
              <w:spacing w:after="0" w:line="240" w:lineRule="auto"/>
              <w:jc w:val="center"/>
            </w:pPr>
            <w:r>
              <w:t>41,5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>
              <w:t>Э</w:t>
            </w:r>
            <w:r w:rsidRPr="002515A5">
              <w:t>озенофилы</w:t>
            </w:r>
            <w:r w:rsidRPr="002515A5">
              <w:rPr>
                <w:lang w:val="en-US"/>
              </w:rPr>
              <w:t xml:space="preserve"> ABS</w:t>
            </w:r>
          </w:p>
        </w:tc>
        <w:tc>
          <w:tcPr>
            <w:tcW w:w="592" w:type="pct"/>
          </w:tcPr>
          <w:p w:rsidR="0075060D" w:rsidRPr="00C81DA0" w:rsidRDefault="0075060D" w:rsidP="002515A5">
            <w:pPr>
              <w:spacing w:after="0" w:line="240" w:lineRule="auto"/>
              <w:jc w:val="center"/>
              <w:rPr>
                <w:sz w:val="20"/>
              </w:rPr>
            </w:pPr>
            <w:r w:rsidRPr="00C81DA0">
              <w:rPr>
                <w:sz w:val="20"/>
                <w:lang w:val="en-US"/>
              </w:rPr>
              <w:t>0,1-1,5</w:t>
            </w:r>
            <w:r>
              <w:rPr>
                <w:sz w:val="20"/>
              </w:rPr>
              <w:t xml:space="preserve"> </w:t>
            </w:r>
            <w:r w:rsidRPr="00C81DA0">
              <w:rPr>
                <w:sz w:val="20"/>
              </w:rPr>
              <w:t>(0,06-1,93)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0,12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0,22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0,4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0,71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0,19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0,28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0,12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C81DA0" w:rsidRDefault="0075060D" w:rsidP="002515A5">
            <w:pPr>
              <w:spacing w:after="0" w:line="240" w:lineRule="auto"/>
              <w:jc w:val="center"/>
            </w:pPr>
            <w:r>
              <w:t>0,26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>
              <w:t>Б</w:t>
            </w:r>
            <w:r w:rsidRPr="002515A5">
              <w:t>азофилы</w:t>
            </w:r>
            <w:r>
              <w:t xml:space="preserve"> </w:t>
            </w:r>
            <w:r w:rsidRPr="002515A5">
              <w:rPr>
                <w:lang w:val="en-US"/>
              </w:rPr>
              <w:t>ABS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 w:rsidRPr="002515A5">
              <w:rPr>
                <w:lang w:val="en-US"/>
              </w:rPr>
              <w:t>0-0,1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C81DA0" w:rsidRDefault="0075060D" w:rsidP="002515A5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>
              <w:t>М</w:t>
            </w:r>
            <w:r w:rsidRPr="002515A5">
              <w:t>оноциты</w:t>
            </w:r>
            <w:r w:rsidRPr="002515A5">
              <w:rPr>
                <w:lang w:val="en-US"/>
              </w:rPr>
              <w:t xml:space="preserve"> ABS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 w:rsidRPr="002515A5">
              <w:rPr>
                <w:lang w:val="en-US"/>
              </w:rPr>
              <w:t>0-0,9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0,76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0,08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0,42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0,63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0,14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0,52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C81DA0" w:rsidRDefault="0075060D" w:rsidP="002515A5">
            <w:pPr>
              <w:spacing w:after="0" w:line="240" w:lineRule="auto"/>
              <w:jc w:val="center"/>
            </w:pPr>
            <w:r>
              <w:t>0,26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  <w:r>
              <w:t>Л</w:t>
            </w:r>
            <w:r w:rsidRPr="002515A5">
              <w:t>имфоциты</w:t>
            </w:r>
            <w:r w:rsidRPr="002515A5">
              <w:rPr>
                <w:lang w:val="en-US"/>
              </w:rPr>
              <w:t xml:space="preserve"> ABS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rPr>
                <w:lang w:val="en-US"/>
              </w:rPr>
              <w:t>1,5-7</w:t>
            </w:r>
            <w:r>
              <w:t xml:space="preserve"> </w:t>
            </w:r>
            <w:r w:rsidRPr="002515A5">
              <w:t>(0,73-7,68)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1,08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1,265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1,896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1,551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1,14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rPr>
                <w:color w:val="4472C4"/>
              </w:rPr>
              <w:t>0,69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1,22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C81DA0" w:rsidRDefault="0075060D" w:rsidP="002515A5">
            <w:pPr>
              <w:spacing w:after="0" w:line="240" w:lineRule="auto"/>
              <w:jc w:val="center"/>
            </w:pPr>
            <w:r>
              <w:t>2,38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>
              <w:t>Т</w:t>
            </w:r>
            <w:r w:rsidRPr="002515A5">
              <w:t>ромбокрит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0-0,8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0,296</w:t>
            </w: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0,681</w:t>
            </w: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F13862" w:rsidRDefault="0075060D" w:rsidP="002515A5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F13862" w:rsidRDefault="0075060D" w:rsidP="002515A5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C81DA0" w:rsidRDefault="0075060D" w:rsidP="002515A5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5060D" w:rsidRPr="002515A5" w:rsidTr="00121FD0">
        <w:tc>
          <w:tcPr>
            <w:tcW w:w="8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СОЭ</w:t>
            </w:r>
          </w:p>
        </w:tc>
        <w:tc>
          <w:tcPr>
            <w:tcW w:w="592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0-13</w:t>
            </w: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10</w:t>
            </w:r>
          </w:p>
        </w:tc>
        <w:tc>
          <w:tcPr>
            <w:tcW w:w="132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9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t>3</w:t>
            </w:r>
          </w:p>
        </w:tc>
        <w:tc>
          <w:tcPr>
            <w:tcW w:w="150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4" w:type="pct"/>
          </w:tcPr>
          <w:p w:rsidR="0075060D" w:rsidRPr="002515A5" w:rsidRDefault="0075060D" w:rsidP="002515A5">
            <w:pPr>
              <w:spacing w:after="0" w:line="240" w:lineRule="auto"/>
              <w:jc w:val="center"/>
            </w:pPr>
            <w:r w:rsidRPr="002515A5">
              <w:rPr>
                <w:color w:val="FF0000"/>
              </w:rPr>
              <w:t>32</w:t>
            </w:r>
          </w:p>
        </w:tc>
        <w:tc>
          <w:tcPr>
            <w:tcW w:w="125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4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1" w:type="pct"/>
          </w:tcPr>
          <w:p w:rsidR="0075060D" w:rsidRPr="00F13862" w:rsidRDefault="0075060D" w:rsidP="002515A5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3" w:type="pct"/>
          </w:tcPr>
          <w:p w:rsidR="0075060D" w:rsidRPr="00F13862" w:rsidRDefault="0075060D" w:rsidP="002515A5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77" w:type="pct"/>
          </w:tcPr>
          <w:p w:rsidR="0075060D" w:rsidRPr="00C81DA0" w:rsidRDefault="0075060D" w:rsidP="002515A5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38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9" w:type="pct"/>
          </w:tcPr>
          <w:p w:rsidR="0075060D" w:rsidRPr="002515A5" w:rsidRDefault="0075060D" w:rsidP="002515A5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</w:tbl>
    <w:p w:rsidR="0075060D" w:rsidRPr="00121FD0" w:rsidRDefault="0075060D" w:rsidP="00553C3A">
      <w:pPr>
        <w:jc w:val="center"/>
        <w:rPr>
          <w:sz w:val="14"/>
        </w:rPr>
      </w:pPr>
    </w:p>
    <w:p w:rsidR="0075060D" w:rsidRPr="00121FD0" w:rsidRDefault="0075060D" w:rsidP="00553C3A">
      <w:pPr>
        <w:jc w:val="center"/>
      </w:pPr>
    </w:p>
    <w:sectPr w:rsidR="0075060D" w:rsidRPr="00121FD0" w:rsidSect="00121FD0">
      <w:pgSz w:w="16838" w:h="11906" w:orient="landscape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3C3A"/>
    <w:rsid w:val="000104AF"/>
    <w:rsid w:val="000476F6"/>
    <w:rsid w:val="000D5236"/>
    <w:rsid w:val="00121FD0"/>
    <w:rsid w:val="001D6B8F"/>
    <w:rsid w:val="002515A5"/>
    <w:rsid w:val="002C770D"/>
    <w:rsid w:val="002F3698"/>
    <w:rsid w:val="002F61B1"/>
    <w:rsid w:val="00303F78"/>
    <w:rsid w:val="00332670"/>
    <w:rsid w:val="00342C2E"/>
    <w:rsid w:val="004142EE"/>
    <w:rsid w:val="0041730A"/>
    <w:rsid w:val="00420C66"/>
    <w:rsid w:val="00432C49"/>
    <w:rsid w:val="004571F3"/>
    <w:rsid w:val="004934AD"/>
    <w:rsid w:val="004C5424"/>
    <w:rsid w:val="00527CF1"/>
    <w:rsid w:val="00553C3A"/>
    <w:rsid w:val="005F0932"/>
    <w:rsid w:val="0065586C"/>
    <w:rsid w:val="0071675D"/>
    <w:rsid w:val="00720DCD"/>
    <w:rsid w:val="00721FDA"/>
    <w:rsid w:val="007242EC"/>
    <w:rsid w:val="0073425B"/>
    <w:rsid w:val="0075060D"/>
    <w:rsid w:val="00850D5C"/>
    <w:rsid w:val="0085621D"/>
    <w:rsid w:val="00865CF0"/>
    <w:rsid w:val="0090640B"/>
    <w:rsid w:val="00962740"/>
    <w:rsid w:val="009B21EC"/>
    <w:rsid w:val="00A41AB2"/>
    <w:rsid w:val="00A45955"/>
    <w:rsid w:val="00B07647"/>
    <w:rsid w:val="00B94ACF"/>
    <w:rsid w:val="00C34960"/>
    <w:rsid w:val="00C64438"/>
    <w:rsid w:val="00C81DA0"/>
    <w:rsid w:val="00CD745A"/>
    <w:rsid w:val="00CF5266"/>
    <w:rsid w:val="00D470DF"/>
    <w:rsid w:val="00DF2EA7"/>
    <w:rsid w:val="00E02C2C"/>
    <w:rsid w:val="00E869A9"/>
    <w:rsid w:val="00E95A33"/>
    <w:rsid w:val="00F13862"/>
    <w:rsid w:val="00F32E7F"/>
    <w:rsid w:val="00F96B4A"/>
    <w:rsid w:val="00FD5F43"/>
    <w:rsid w:val="00FF2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F43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53C3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</TotalTime>
  <Pages>1</Pages>
  <Words>221</Words>
  <Characters>1452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Клинический анализ</dc:title>
  <dc:subject/>
  <dc:creator>Администратор</dc:creator>
  <cp:keywords/>
  <dc:description/>
  <cp:lastModifiedBy>Павел</cp:lastModifiedBy>
  <cp:revision>5</cp:revision>
  <cp:lastPrinted>2023-11-16T21:13:00Z</cp:lastPrinted>
  <dcterms:created xsi:type="dcterms:W3CDTF">2023-11-22T15:03:00Z</dcterms:created>
  <dcterms:modified xsi:type="dcterms:W3CDTF">2023-12-01T14:38:00Z</dcterms:modified>
</cp:coreProperties>
</file>