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1934"/>
        <w:tblW w:w="0" w:type="auto"/>
        <w:tblLook w:val="04A0" w:firstRow="1" w:lastRow="0" w:firstColumn="1" w:lastColumn="0" w:noHBand="0" w:noVBand="1"/>
      </w:tblPr>
      <w:tblGrid>
        <w:gridCol w:w="2015"/>
        <w:gridCol w:w="1746"/>
        <w:gridCol w:w="1020"/>
        <w:gridCol w:w="581"/>
        <w:gridCol w:w="675"/>
        <w:gridCol w:w="1279"/>
        <w:gridCol w:w="303"/>
        <w:gridCol w:w="572"/>
        <w:gridCol w:w="2265"/>
      </w:tblGrid>
      <w:tr w:rsidR="00765DB4" w14:paraId="3D847E6D" w14:textId="77777777" w:rsidTr="00937E12">
        <w:tc>
          <w:tcPr>
            <w:tcW w:w="5273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1009564" w14:textId="21337258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  <w:u w:val="single"/>
              </w:rPr>
            </w:pPr>
            <w:r w:rsidRPr="001F2D7F">
              <w:rPr>
                <w:rFonts w:ascii="PF Din Text Cond Pro Light" w:hAnsi="PF Din Text Cond Pro Light"/>
                <w:sz w:val="26"/>
                <w:szCs w:val="26"/>
              </w:rPr>
              <w:t>Кличка</w:t>
            </w:r>
            <w:r>
              <w:rPr>
                <w:rFonts w:ascii="PF Din Text Cond Pro Light" w:hAnsi="PF Din Text Cond Pro Light"/>
                <w:sz w:val="26"/>
                <w:szCs w:val="26"/>
              </w:rPr>
              <w:t xml:space="preserve"> 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  <w:sz w:val="26"/>
                  <w:szCs w:val="26"/>
                </w:rPr>
                <w:id w:val="589827814"/>
                <w:placeholder>
                  <w:docPart w:val="D464ED9FDB634F9A8FBC9D7AF672BC3B"/>
                </w:placeholder>
              </w:sdtPr>
              <w:sdtEndPr/>
              <w:sdtContent>
                <w:proofErr w:type="spellStart"/>
                <w:r w:rsidR="0053634E">
                  <w:t>Юнси</w:t>
                </w:r>
                <w:proofErr w:type="spellEnd"/>
                <w:r w:rsidR="0053634E">
                  <w:t xml:space="preserve"> </w:t>
                </w:r>
              </w:sdtContent>
            </w:sdt>
            <w:r w:rsidRPr="001F2D7F">
              <w:rPr>
                <w:rFonts w:ascii="PF Din Text Cond Pro Light" w:hAnsi="PF Din Text Cond Pro Light"/>
                <w:sz w:val="26"/>
                <w:szCs w:val="26"/>
              </w:rPr>
              <w:t xml:space="preserve"> </w:t>
            </w:r>
          </w:p>
        </w:tc>
        <w:tc>
          <w:tcPr>
            <w:tcW w:w="197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E6FE99B" w14:textId="77777777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  <w:u w:val="single"/>
              </w:rPr>
            </w:pPr>
            <w:r w:rsidRPr="001F2D7F">
              <w:rPr>
                <w:rFonts w:ascii="PF Din Text Cond Pro Light" w:hAnsi="PF Din Text Cond Pro Light"/>
                <w:sz w:val="26"/>
                <w:szCs w:val="26"/>
              </w:rPr>
              <w:t xml:space="preserve">Возраст </w:t>
            </w:r>
            <w:r>
              <w:rPr>
                <w:rFonts w:ascii="PF Din Text Cond Pro Light" w:hAnsi="PF Din Text Cond Pro Light"/>
                <w:sz w:val="26"/>
                <w:szCs w:val="26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>
              <w:rPr>
                <w:rFonts w:ascii="PF Din Text Cond Pro Light" w:hAnsi="PF Din Text Cond Pro Light"/>
                <w:sz w:val="26"/>
                <w:szCs w:val="26"/>
              </w:rPr>
              <w:instrText xml:space="preserve"> FORMTEXT </w:instrText>
            </w:r>
            <w:r>
              <w:rPr>
                <w:rFonts w:ascii="PF Din Text Cond Pro Light" w:hAnsi="PF Din Text Cond Pro Light"/>
                <w:sz w:val="26"/>
                <w:szCs w:val="26"/>
              </w:rPr>
            </w:r>
            <w:r>
              <w:rPr>
                <w:rFonts w:ascii="PF Din Text Cond Pro Light" w:hAnsi="PF Din Text Cond Pro Light"/>
                <w:sz w:val="26"/>
                <w:szCs w:val="26"/>
              </w:rPr>
              <w:fldChar w:fldCharType="separate"/>
            </w:r>
            <w:r>
              <w:rPr>
                <w:rFonts w:ascii="PF Din Text Cond Pro Light" w:hAnsi="PF Din Text Cond Pro Light"/>
                <w:noProof/>
                <w:sz w:val="26"/>
                <w:szCs w:val="26"/>
              </w:rPr>
              <w:t> </w:t>
            </w:r>
            <w:r>
              <w:rPr>
                <w:rFonts w:ascii="PF Din Text Cond Pro Light" w:hAnsi="PF Din Text Cond Pro Light"/>
                <w:noProof/>
                <w:sz w:val="26"/>
                <w:szCs w:val="26"/>
              </w:rPr>
              <w:t> </w:t>
            </w:r>
            <w:r>
              <w:rPr>
                <w:rFonts w:ascii="PF Din Text Cond Pro Light" w:hAnsi="PF Din Text Cond Pro Light"/>
                <w:noProof/>
                <w:sz w:val="26"/>
                <w:szCs w:val="26"/>
              </w:rPr>
              <w:t> </w:t>
            </w:r>
            <w:r>
              <w:rPr>
                <w:rFonts w:ascii="PF Din Text Cond Pro Light" w:hAnsi="PF Din Text Cond Pro Light"/>
                <w:noProof/>
                <w:sz w:val="26"/>
                <w:szCs w:val="26"/>
              </w:rPr>
              <w:t> </w:t>
            </w:r>
            <w:r>
              <w:rPr>
                <w:rFonts w:ascii="PF Din Text Cond Pro Light" w:hAnsi="PF Din Text Cond Pro Light"/>
                <w:noProof/>
                <w:sz w:val="26"/>
                <w:szCs w:val="26"/>
              </w:rPr>
              <w:t> </w:t>
            </w:r>
            <w:r>
              <w:rPr>
                <w:rFonts w:ascii="PF Din Text Cond Pro Light" w:hAnsi="PF Din Text Cond Pro Light"/>
                <w:sz w:val="26"/>
                <w:szCs w:val="26"/>
              </w:rPr>
              <w:fldChar w:fldCharType="end"/>
            </w:r>
          </w:p>
        </w:tc>
        <w:tc>
          <w:tcPr>
            <w:tcW w:w="3211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61B5B4" w14:textId="699FD3BA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  <w:u w:val="single"/>
              </w:rPr>
            </w:pPr>
            <w:r w:rsidRPr="001F2D7F">
              <w:rPr>
                <w:rFonts w:ascii="PF Din Text Cond Pro Light" w:hAnsi="PF Din Text Cond Pro Light"/>
                <w:sz w:val="26"/>
                <w:szCs w:val="26"/>
              </w:rPr>
              <w:t>Дата</w:t>
            </w:r>
            <w:r>
              <w:rPr>
                <w:rFonts w:ascii="PF Din Text Cond Pro Light" w:hAnsi="PF Din Text Cond Pro Light"/>
                <w:sz w:val="26"/>
                <w:szCs w:val="26"/>
              </w:rPr>
              <w:t xml:space="preserve"> 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-818502653"/>
                <w:placeholder>
                  <w:docPart w:val="4C7770C94C8949A28582D3EB167D2BD5"/>
                </w:placeholder>
                <w:date w:fullDate="2023-01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3634E">
                  <w:rPr>
                    <w:rFonts w:ascii="PF Din Text Cond Pro Light" w:hAnsi="PF Din Text Cond Pro Light"/>
                    <w:sz w:val="26"/>
                    <w:szCs w:val="26"/>
                  </w:rPr>
                  <w:t>04.01.2023</w:t>
                </w:r>
              </w:sdtContent>
            </w:sdt>
          </w:p>
        </w:tc>
      </w:tr>
      <w:tr w:rsidR="00765DB4" w14:paraId="69572003" w14:textId="77777777" w:rsidTr="00937E12"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EF2F2BE" w14:textId="77777777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</w:tr>
      <w:tr w:rsidR="00765DB4" w14:paraId="1CD075DB" w14:textId="77777777" w:rsidTr="00937E12"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E740DBF" w14:textId="77777777" w:rsidR="00765DB4" w:rsidRPr="001F2D7F" w:rsidRDefault="00765DB4" w:rsidP="00765DB4">
            <w:pPr>
              <w:pStyle w:val="Header2"/>
              <w:numPr>
                <w:ilvl w:val="0"/>
                <w:numId w:val="7"/>
              </w:numPr>
              <w:ind w:left="306" w:hanging="284"/>
              <w:rPr>
                <w:rFonts w:cs="PF Din Text Cond Pro"/>
                <w:lang w:val="ru-RU"/>
              </w:rPr>
            </w:pPr>
            <w:r w:rsidRPr="001F2D7F">
              <w:rPr>
                <w:lang w:val="ru-RU"/>
              </w:rPr>
              <w:t xml:space="preserve">Свободная жидкость: </w:t>
            </w:r>
          </w:p>
          <w:p w14:paraId="55403F7D" w14:textId="77777777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</w:tr>
      <w:tr w:rsidR="00765DB4" w14:paraId="0D3CFAA0" w14:textId="77777777" w:rsidTr="00937E12">
        <w:trPr>
          <w:trHeight w:val="444"/>
        </w:trPr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4460510" w14:textId="03B81D62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1F2D7F">
              <w:rPr>
                <w:rStyle w:val="10"/>
                <w:lang w:val="ru-RU"/>
              </w:rPr>
              <w:t xml:space="preserve">Визуализируется </w:t>
            </w:r>
            <w:sdt>
              <w:sdtPr>
                <w:rPr>
                  <w:rStyle w:val="10"/>
                  <w:lang w:val="ru-RU"/>
                </w:rPr>
                <w:id w:val="101696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78769701" w14:textId="77777777" w:rsidTr="00937E12">
        <w:trPr>
          <w:trHeight w:val="422"/>
        </w:trPr>
        <w:tc>
          <w:tcPr>
            <w:tcW w:w="363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7678E5C" w14:textId="694621D0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1F2D7F">
              <w:rPr>
                <w:rStyle w:val="10"/>
                <w:lang w:val="ru-RU"/>
              </w:rPr>
              <w:t xml:space="preserve">Не визуализируется </w:t>
            </w:r>
            <w:sdt>
              <w:sdtPr>
                <w:rPr>
                  <w:rStyle w:val="10"/>
                  <w:lang w:val="ru-RU"/>
                </w:rPr>
                <w:id w:val="-19493137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309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ACD4F23" w14:textId="36E2759E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1F2D7F">
              <w:rPr>
                <w:rStyle w:val="10"/>
                <w:lang w:val="ru-RU"/>
              </w:rPr>
              <w:t xml:space="preserve">Незначительно </w:t>
            </w:r>
            <w:sdt>
              <w:sdtPr>
                <w:rPr>
                  <w:rStyle w:val="10"/>
                  <w:lang w:val="ru-RU"/>
                </w:rPr>
                <w:id w:val="-72090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237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161EB54" w14:textId="77777777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1F2D7F">
              <w:rPr>
                <w:rStyle w:val="10"/>
                <w:lang w:val="ru-RU"/>
              </w:rPr>
              <w:t xml:space="preserve">Умеренно </w:t>
            </w:r>
            <w:sdt>
              <w:sdtPr>
                <w:rPr>
                  <w:rStyle w:val="10"/>
                  <w:lang w:val="ru-RU"/>
                </w:rPr>
                <w:id w:val="-2085133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696BA3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27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48DA16C" w14:textId="77777777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1F2D7F">
              <w:rPr>
                <w:rStyle w:val="10"/>
                <w:lang w:val="ru-RU"/>
              </w:rPr>
              <w:t xml:space="preserve">Значительно </w:t>
            </w:r>
            <w:sdt>
              <w:sdtPr>
                <w:rPr>
                  <w:rStyle w:val="10"/>
                  <w:lang w:val="ru-RU"/>
                </w:rPr>
                <w:id w:val="27545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696BA3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2D393407" w14:textId="77777777" w:rsidTr="00937E12">
        <w:trPr>
          <w:trHeight w:val="801"/>
        </w:trPr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88BFB6B" w14:textId="494BE316" w:rsidR="00765DB4" w:rsidRPr="001F2D7F" w:rsidRDefault="00765DB4" w:rsidP="00765DB4">
            <w:pPr>
              <w:rPr>
                <w:rFonts w:ascii="PF Din Text Cond Pro Light" w:hAnsi="PF Din Text Cond Pro Light"/>
                <w:sz w:val="26"/>
                <w:szCs w:val="26"/>
                <w:u w:val="single"/>
              </w:rPr>
            </w:pPr>
            <w:r w:rsidRPr="001F2D7F">
              <w:rPr>
                <w:rFonts w:ascii="PF Din Text Cond Pro Light" w:hAnsi="PF Din Text Cond Pro Light" w:cs="PF Din Text Cond Pro"/>
                <w:sz w:val="26"/>
                <w:szCs w:val="26"/>
              </w:rPr>
              <w:t>Характер и локализация:</w:t>
            </w: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r w:rsidRPr="001F2D7F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sz w:val="26"/>
                  <w:szCs w:val="26"/>
                </w:rPr>
                <w:id w:val="1601759018"/>
                <w:placeholder>
                  <w:docPart w:val="D464ED9FDB634F9A8FBC9D7AF672BC3B"/>
                </w:placeholder>
                <w:showingPlcHdr/>
              </w:sdtPr>
              <w:sdtEndPr/>
              <w:sdtContent>
                <w:r w:rsidR="0053634E" w:rsidRPr="0053634E">
                  <w:rPr>
                    <w:rStyle w:val="a5"/>
                  </w:rPr>
                  <w:t>Место для ввода текста.</w:t>
                </w:r>
              </w:sdtContent>
            </w:sdt>
          </w:p>
        </w:tc>
      </w:tr>
      <w:tr w:rsidR="00765DB4" w14:paraId="43F0AAEA" w14:textId="77777777" w:rsidTr="00937E12">
        <w:trPr>
          <w:trHeight w:val="826"/>
        </w:trPr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68DC9A3" w14:textId="77777777" w:rsidR="00765DB4" w:rsidRPr="004A20C7" w:rsidRDefault="00765DB4" w:rsidP="00765DB4">
            <w:pPr>
              <w:pStyle w:val="Header2"/>
              <w:numPr>
                <w:ilvl w:val="0"/>
                <w:numId w:val="7"/>
              </w:numPr>
              <w:ind w:left="306" w:hanging="284"/>
              <w:rPr>
                <w:lang w:val="ru-RU"/>
              </w:rPr>
            </w:pPr>
            <w:r w:rsidRPr="004A20C7">
              <w:rPr>
                <w:lang w:val="ru-RU"/>
              </w:rPr>
              <w:t xml:space="preserve">Свободный газ: </w:t>
            </w:r>
            <w:r>
              <w:rPr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  <w:lang w:val="ru-RU"/>
                </w:rPr>
                <w:id w:val="-1449846304"/>
                <w:placeholder>
                  <w:docPart w:val="D464ED9FDB634F9A8FBC9D7AF672BC3B"/>
                </w:placeholder>
              </w:sdtPr>
              <w:sdtEndPr/>
              <w:sdtContent>
                <w:r w:rsidRPr="00A65244">
                  <w:rPr>
                    <w:rFonts w:ascii="PF Din Text Cond Pro Light" w:hAnsi="PF Din Text Cond Pro Light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  <w:p w14:paraId="087D2492" w14:textId="77777777" w:rsidR="00765DB4" w:rsidRPr="00A65244" w:rsidRDefault="00765DB4" w:rsidP="00765DB4">
            <w:pPr>
              <w:pStyle w:val="Header2"/>
              <w:rPr>
                <w:lang w:val="ru-RU"/>
              </w:rPr>
            </w:pPr>
          </w:p>
        </w:tc>
      </w:tr>
      <w:tr w:rsidR="00765DB4" w14:paraId="717B8D03" w14:textId="77777777" w:rsidTr="00937E12">
        <w:trPr>
          <w:trHeight w:val="710"/>
        </w:trPr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2D99D7E" w14:textId="77777777" w:rsidR="00765DB4" w:rsidRPr="00A65244" w:rsidRDefault="00765DB4" w:rsidP="00765DB4">
            <w:pPr>
              <w:pStyle w:val="Header2"/>
              <w:numPr>
                <w:ilvl w:val="0"/>
                <w:numId w:val="7"/>
              </w:numPr>
              <w:ind w:left="306" w:hanging="284"/>
              <w:rPr>
                <w:lang w:val="ru-RU"/>
              </w:rPr>
            </w:pPr>
            <w:r w:rsidRPr="004A20C7">
              <w:rPr>
                <w:lang w:val="ru-RU"/>
              </w:rPr>
              <w:t xml:space="preserve">Ткани сальника: </w:t>
            </w:r>
            <w:r>
              <w:rPr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  <w:lang w:val="ru-RU"/>
                </w:rPr>
                <w:id w:val="-253355099"/>
                <w:placeholder>
                  <w:docPart w:val="73029D24BC7B4B2B902BADC082B0528D"/>
                </w:placeholder>
              </w:sdtPr>
              <w:sdtEndPr/>
              <w:sdtContent>
                <w:r w:rsidRPr="00A65244">
                  <w:rPr>
                    <w:rFonts w:ascii="PF Din Text Cond Pro Light" w:hAnsi="PF Din Text Cond Pro Light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65DB4" w14:paraId="72360159" w14:textId="77777777" w:rsidTr="00937E12">
        <w:trPr>
          <w:trHeight w:val="560"/>
        </w:trPr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BDDACAC" w14:textId="77777777" w:rsidR="00765DB4" w:rsidRPr="00EB7D0B" w:rsidRDefault="00765DB4" w:rsidP="00765DB4">
            <w:pPr>
              <w:pStyle w:val="Header2"/>
              <w:numPr>
                <w:ilvl w:val="0"/>
                <w:numId w:val="7"/>
              </w:numPr>
              <w:ind w:left="306" w:hanging="284"/>
              <w:rPr>
                <w:lang w:val="ru-RU"/>
              </w:rPr>
            </w:pPr>
            <w:r w:rsidRPr="004A20C7">
              <w:rPr>
                <w:lang w:val="ru-RU"/>
              </w:rPr>
              <w:t>Печень:</w:t>
            </w:r>
            <w:r>
              <w:rPr>
                <w:lang w:val="ru-RU"/>
              </w:rPr>
              <w:t xml:space="preserve"> </w:t>
            </w:r>
          </w:p>
        </w:tc>
      </w:tr>
      <w:tr w:rsidR="00765DB4" w14:paraId="6075AC01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CDE9C62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Размер:</w:t>
            </w: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322288E" w14:textId="77777777" w:rsidR="00765DB4" w:rsidRPr="004A20C7" w:rsidRDefault="00765DB4" w:rsidP="00765DB4">
            <w:pPr>
              <w:pStyle w:val="Header2"/>
              <w:ind w:left="0" w:firstLine="0"/>
              <w:rPr>
                <w:lang w:val="ru-RU"/>
              </w:rPr>
            </w:pPr>
            <w:r>
              <w:rPr>
                <w:rStyle w:val="10"/>
                <w:lang w:val="ru-RU"/>
              </w:rPr>
              <w:t>у</w:t>
            </w:r>
            <w:r w:rsidRPr="00B47BB6">
              <w:rPr>
                <w:rStyle w:val="10"/>
                <w:lang w:val="ru-RU"/>
              </w:rPr>
              <w:t>величена</w:t>
            </w:r>
            <w:r>
              <w:rPr>
                <w:rStyle w:val="10"/>
                <w:lang w:val="ru-RU"/>
              </w:rPr>
              <w:t xml:space="preserve"> </w:t>
            </w:r>
            <w:sdt>
              <w:sdtPr>
                <w:rPr>
                  <w:rStyle w:val="10"/>
                  <w:lang w:val="ru-RU"/>
                </w:rPr>
                <w:id w:val="-97189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07A97F7" w14:textId="28DBFE24" w:rsidR="00765DB4" w:rsidRPr="004A20C7" w:rsidRDefault="00765DB4" w:rsidP="00765DB4">
            <w:pPr>
              <w:pStyle w:val="Header2"/>
              <w:ind w:left="0" w:firstLine="0"/>
              <w:rPr>
                <w:lang w:val="ru-RU"/>
              </w:rPr>
            </w:pPr>
            <w:r w:rsidRPr="00B47BB6">
              <w:rPr>
                <w:rStyle w:val="10"/>
                <w:lang w:val="ru-RU"/>
              </w:rPr>
              <w:t>не увеличена</w:t>
            </w:r>
            <w:r>
              <w:rPr>
                <w:rStyle w:val="10"/>
                <w:lang w:val="ru-RU"/>
              </w:rPr>
              <w:t xml:space="preserve"> </w:t>
            </w:r>
            <w:sdt>
              <w:sdtPr>
                <w:rPr>
                  <w:rStyle w:val="10"/>
                  <w:lang w:val="ru-RU"/>
                </w:rPr>
                <w:id w:val="-980251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A24CA67" w14:textId="77777777" w:rsidR="00765DB4" w:rsidRPr="004A20C7" w:rsidRDefault="00765DB4" w:rsidP="00765DB4">
            <w:pPr>
              <w:pStyle w:val="Header2"/>
              <w:ind w:left="0" w:firstLine="0"/>
              <w:rPr>
                <w:lang w:val="ru-RU"/>
              </w:rPr>
            </w:pPr>
            <w:r>
              <w:rPr>
                <w:rStyle w:val="10"/>
                <w:lang w:val="ru-RU"/>
              </w:rPr>
              <w:t>у</w:t>
            </w:r>
            <w:r w:rsidRPr="00B47BB6">
              <w:rPr>
                <w:rStyle w:val="10"/>
                <w:lang w:val="ru-RU"/>
              </w:rPr>
              <w:t>меньшена</w:t>
            </w:r>
            <w:r>
              <w:rPr>
                <w:rStyle w:val="10"/>
                <w:lang w:val="ru-RU"/>
              </w:rPr>
              <w:t xml:space="preserve"> </w:t>
            </w:r>
            <w:sdt>
              <w:sdtPr>
                <w:rPr>
                  <w:rStyle w:val="10"/>
                  <w:lang w:val="ru-RU"/>
                </w:rPr>
                <w:id w:val="-60264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10EA962C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D54935C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0A5E09A" w14:textId="77777777" w:rsidR="00765DB4" w:rsidRPr="004A20C7" w:rsidRDefault="00765DB4" w:rsidP="00765DB4">
            <w:pPr>
              <w:pStyle w:val="Header2"/>
              <w:rPr>
                <w:lang w:val="ru-RU"/>
              </w:rPr>
            </w:pPr>
            <w:r>
              <w:rPr>
                <w:rStyle w:val="10"/>
                <w:lang w:val="ru-RU"/>
              </w:rPr>
              <w:t>н</w:t>
            </w:r>
            <w:r w:rsidRPr="00B47BB6">
              <w:rPr>
                <w:rStyle w:val="10"/>
                <w:lang w:val="ru-RU"/>
              </w:rPr>
              <w:t>езначительно</w:t>
            </w:r>
            <w:r>
              <w:rPr>
                <w:rStyle w:val="10"/>
                <w:lang w:val="ru-RU"/>
              </w:rPr>
              <w:t xml:space="preserve"> </w:t>
            </w:r>
            <w:sdt>
              <w:sdtPr>
                <w:rPr>
                  <w:rStyle w:val="10"/>
                  <w:lang w:val="ru-RU"/>
                </w:rPr>
                <w:id w:val="203615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>
              <w:rPr>
                <w:rStyle w:val="10"/>
                <w:lang w:val="ru-RU"/>
              </w:rP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6A645EC" w14:textId="77777777" w:rsidR="00765DB4" w:rsidRPr="004A20C7" w:rsidRDefault="00765DB4" w:rsidP="00765DB4">
            <w:pPr>
              <w:pStyle w:val="Header2"/>
              <w:rPr>
                <w:lang w:val="ru-RU"/>
              </w:rPr>
            </w:pPr>
            <w:r>
              <w:rPr>
                <w:rStyle w:val="10"/>
                <w:lang w:val="ru-RU"/>
              </w:rPr>
              <w:t>у</w:t>
            </w:r>
            <w:r w:rsidRPr="00B47BB6">
              <w:rPr>
                <w:rStyle w:val="10"/>
                <w:lang w:val="ru-RU"/>
              </w:rPr>
              <w:t>меренно</w:t>
            </w:r>
            <w:r>
              <w:rPr>
                <w:rStyle w:val="10"/>
                <w:lang w:val="ru-RU"/>
              </w:rPr>
              <w:t xml:space="preserve"> </w:t>
            </w:r>
            <w:sdt>
              <w:sdtPr>
                <w:rPr>
                  <w:rStyle w:val="10"/>
                  <w:lang w:val="ru-RU"/>
                </w:rPr>
                <w:id w:val="29395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3D51746" w14:textId="77777777" w:rsidR="00765DB4" w:rsidRPr="004A20C7" w:rsidRDefault="00765DB4" w:rsidP="00765DB4">
            <w:pPr>
              <w:pStyle w:val="Header2"/>
              <w:rPr>
                <w:lang w:val="ru-RU"/>
              </w:rPr>
            </w:pPr>
            <w:r>
              <w:rPr>
                <w:rStyle w:val="10"/>
                <w:lang w:val="ru-RU"/>
              </w:rPr>
              <w:t>з</w:t>
            </w:r>
            <w:r w:rsidRPr="00B47BB6">
              <w:rPr>
                <w:rStyle w:val="10"/>
                <w:lang w:val="ru-RU"/>
              </w:rPr>
              <w:t>начительно</w:t>
            </w:r>
            <w:r>
              <w:rPr>
                <w:rStyle w:val="10"/>
                <w:lang w:val="ru-RU"/>
              </w:rPr>
              <w:t xml:space="preserve"> </w:t>
            </w:r>
            <w:sdt>
              <w:sdtPr>
                <w:rPr>
                  <w:rStyle w:val="10"/>
                  <w:lang w:val="ru-RU"/>
                </w:rPr>
                <w:id w:val="198034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520A0710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28FE33D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Контуры:</w:t>
            </w: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50D590D" w14:textId="26FA4068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ровные </w:t>
            </w:r>
            <w:sdt>
              <w:sdtPr>
                <w:rPr>
                  <w:rStyle w:val="10"/>
                  <w:lang w:val="ru-RU"/>
                </w:rPr>
                <w:id w:val="3167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C1E22E9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четкие </w:t>
            </w:r>
            <w:sdt>
              <w:sdtPr>
                <w:rPr>
                  <w:rStyle w:val="10"/>
                  <w:lang w:val="ru-RU"/>
                </w:rPr>
                <w:id w:val="-55408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B2E20A9" w14:textId="77777777" w:rsidR="00765DB4" w:rsidRDefault="00765DB4" w:rsidP="00765DB4">
            <w:pPr>
              <w:pStyle w:val="Header2"/>
              <w:spacing w:line="240" w:lineRule="auto"/>
              <w:ind w:left="357" w:hanging="357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>края</w:t>
            </w:r>
          </w:p>
          <w:p w14:paraId="03A7A8F9" w14:textId="77777777" w:rsidR="00765DB4" w:rsidRDefault="00765DB4" w:rsidP="00765DB4">
            <w:pPr>
              <w:pStyle w:val="Header2"/>
              <w:spacing w:line="240" w:lineRule="auto"/>
              <w:ind w:left="357" w:hanging="357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притуплены </w:t>
            </w:r>
            <w:sdt>
              <w:sdtPr>
                <w:rPr>
                  <w:rStyle w:val="10"/>
                  <w:lang w:val="ru-RU"/>
                </w:rPr>
                <w:id w:val="186987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1AE78880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5BDC9E6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CF77BA2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неровные  </w:t>
            </w:r>
            <w:sdt>
              <w:sdtPr>
                <w:rPr>
                  <w:rStyle w:val="10"/>
                  <w:lang w:val="ru-RU"/>
                </w:rPr>
                <w:id w:val="-182334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D4ED216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края острые </w:t>
            </w:r>
            <w:sdt>
              <w:sdtPr>
                <w:rPr>
                  <w:rStyle w:val="10"/>
                  <w:lang w:val="ru-RU"/>
                </w:rPr>
                <w:id w:val="2569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3DE86D5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</w:p>
        </w:tc>
      </w:tr>
      <w:tr w:rsidR="00765DB4" w14:paraId="17C0F95B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F6C584A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Эхогенность:</w:t>
            </w: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A83D4CB" w14:textId="476D46EB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не изменена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12267507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E873547" w14:textId="77777777" w:rsidR="00765DB4" w:rsidRPr="002D4A13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г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ипрэхогенная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201002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413D436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</w:p>
        </w:tc>
      </w:tr>
      <w:tr w:rsidR="00765DB4" w14:paraId="4E8CB575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12AD473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325290D" w14:textId="77777777" w:rsidR="00765DB4" w:rsidRPr="002D4A13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г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ипоэхогенная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137897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3A4B96F" w14:textId="77777777" w:rsidR="00765DB4" w:rsidRPr="002D4A13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с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мешанная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155530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16A8567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</w:p>
        </w:tc>
      </w:tr>
      <w:tr w:rsidR="00765DB4" w14:paraId="1AAC1B26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71A18B5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Структура:</w:t>
            </w: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F328B02" w14:textId="19A7CB00" w:rsidR="00765DB4" w:rsidRPr="002D4A13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о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днородная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10882001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10B887F" w14:textId="77777777" w:rsidR="00765DB4" w:rsidRPr="002D4A13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н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еоднородная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209114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2802F86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д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иффузно</w:t>
            </w:r>
            <w:r>
              <w:rPr>
                <w:rFonts w:ascii="PF Din Text Cond Pro Light" w:hAnsi="PF Din Text Cond Pro Light" w:cs="PF Din Text Cond Pro"/>
                <w:lang w:val="ru-RU"/>
              </w:rPr>
              <w:t>-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очагово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186262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3BACF30F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79A30C2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Сосуды:</w:t>
            </w: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14D65E8" w14:textId="4B6D09AF" w:rsidR="00765DB4" w:rsidRPr="00B47BB6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не изменены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18061978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14B508C" w14:textId="77777777" w:rsidR="00765DB4" w:rsidRPr="00B47BB6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р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асширены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83229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15DC77A" w14:textId="77777777" w:rsidR="00765DB4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не визуализируются</w:t>
            </w:r>
          </w:p>
          <w:p w14:paraId="65BA6B22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на периферии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95502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03D7EFEE" w14:textId="77777777" w:rsidTr="00937E12">
        <w:trPr>
          <w:trHeight w:val="827"/>
        </w:trPr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4F55C04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 w:rsidRPr="00824917">
              <w:rPr>
                <w:rFonts w:ascii="PF Din Text Cond Pro Light" w:hAnsi="PF Din Text Cond Pro Light"/>
                <w:lang w:val="ru-RU"/>
              </w:rPr>
              <w:t>Другое: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  <w:lang w:val="ru-RU"/>
                </w:rPr>
                <w:id w:val="-2103478765"/>
                <w:placeholder>
                  <w:docPart w:val="D464ED9FDB634F9A8FBC9D7AF672BC3B"/>
                </w:placeholder>
              </w:sdtPr>
              <w:sdtEndPr/>
              <w:sdtContent>
                <w:r w:rsidRPr="00824917">
                  <w:rPr>
                    <w:rFonts w:ascii="PF Din Text Cond Pro Light" w:hAnsi="PF Din Text Cond Pro Light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65DB4" w14:paraId="691C26F8" w14:textId="77777777" w:rsidTr="00937E12"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E1C3549" w14:textId="77777777" w:rsidR="00765DB4" w:rsidRDefault="00765DB4" w:rsidP="00765DB4">
            <w:pPr>
              <w:pStyle w:val="Header2"/>
              <w:numPr>
                <w:ilvl w:val="0"/>
                <w:numId w:val="7"/>
              </w:numPr>
              <w:ind w:left="455" w:hanging="341"/>
              <w:rPr>
                <w:lang w:val="ru-RU"/>
              </w:rPr>
            </w:pPr>
            <w:r w:rsidRPr="004A20C7">
              <w:rPr>
                <w:lang w:val="ru-RU"/>
              </w:rPr>
              <w:t>Желчный пузырь:</w:t>
            </w:r>
          </w:p>
          <w:p w14:paraId="6B34F15B" w14:textId="77777777" w:rsidR="00765DB4" w:rsidRPr="00824917" w:rsidRDefault="00765DB4" w:rsidP="005D65AE">
            <w:pPr>
              <w:pStyle w:val="Header2"/>
              <w:ind w:left="455" w:hanging="341"/>
              <w:rPr>
                <w:rStyle w:val="10"/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</w:p>
        </w:tc>
      </w:tr>
      <w:tr w:rsidR="00765DB4" w14:paraId="021519CA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80FDC1F" w14:textId="77777777" w:rsidR="00765DB4" w:rsidRPr="004A20C7" w:rsidRDefault="00765DB4" w:rsidP="00765DB4">
            <w:pPr>
              <w:pStyle w:val="Header2"/>
              <w:rPr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  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Наполнение</w:t>
            </w:r>
            <w:r>
              <w:rPr>
                <w:rFonts w:ascii="PF Din Text Cond Pro Light" w:hAnsi="PF Din Text Cond Pro Light" w:cs="PF Din Text Cond Pro"/>
                <w:lang w:val="ru-RU"/>
              </w:rPr>
              <w:t>:</w:t>
            </w: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37C7DE9" w14:textId="77777777" w:rsidR="00765DB4" w:rsidRPr="00E458CE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о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порожнен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12751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9F715CF" w14:textId="14150552" w:rsidR="00765DB4" w:rsidRPr="00E458CE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с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лабое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210252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70C6897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</w:p>
        </w:tc>
      </w:tr>
      <w:tr w:rsidR="00765DB4" w14:paraId="4357B550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E8AFEF2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5637C55" w14:textId="2C9D3BDE" w:rsidR="00765DB4" w:rsidRPr="00E458CE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у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меренное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4140612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4A5A15F" w14:textId="77777777" w:rsidR="00765DB4" w:rsidRPr="00E458CE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з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начительное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146473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12C80D8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</w:p>
        </w:tc>
      </w:tr>
      <w:tr w:rsidR="00765DB4" w14:paraId="25A325E3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D3858C" w14:textId="77777777" w:rsidR="00765DB4" w:rsidRPr="004A20C7" w:rsidRDefault="00765DB4" w:rsidP="00765DB4">
            <w:pPr>
              <w:pStyle w:val="Header2"/>
              <w:rPr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  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Стенка:</w:t>
            </w: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BB70A46" w14:textId="7EEDD80F" w:rsidR="00765DB4" w:rsidRPr="00B47BB6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B47BB6">
              <w:rPr>
                <w:rFonts w:ascii="PF Din Text Cond Pro Light" w:hAnsi="PF Din Text Cond Pro Light" w:cs="PF Din Text Cond Pro"/>
                <w:lang w:val="ru-RU"/>
              </w:rPr>
              <w:t>не утолщена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21439148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8120508" w14:textId="3608CB7C" w:rsidR="00765DB4" w:rsidRPr="00B47BB6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г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иперэхогенная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164824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657E96E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н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еровная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45244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</w:tr>
      <w:tr w:rsidR="00765DB4" w14:paraId="71417AA9" w14:textId="77777777" w:rsidTr="00937E12">
        <w:tc>
          <w:tcPr>
            <w:tcW w:w="17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EF131EE" w14:textId="77777777" w:rsidR="00765DB4" w:rsidRPr="004A20C7" w:rsidRDefault="00765DB4" w:rsidP="00765DB4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61567B5" w14:textId="77777777" w:rsidR="00765DB4" w:rsidRPr="00B47BB6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у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толщена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8329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91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E38421F" w14:textId="77777777" w:rsidR="00765DB4" w:rsidRPr="00B47BB6" w:rsidRDefault="00765DB4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р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овная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209962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81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F4DA861" w14:textId="77777777" w:rsidR="00765DB4" w:rsidRDefault="00765DB4" w:rsidP="00765DB4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ф</w:t>
            </w:r>
            <w:r w:rsidRPr="00B47BB6">
              <w:rPr>
                <w:rFonts w:ascii="PF Din Text Cond Pro Light" w:hAnsi="PF Din Text Cond Pro Light" w:cs="PF Din Text Cond Pro"/>
                <w:lang w:val="ru-RU"/>
              </w:rPr>
              <w:t>естончатая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195331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</w:tr>
      <w:tr w:rsidR="005D65AE" w14:paraId="6F616CFB" w14:textId="77777777" w:rsidTr="00937E12"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80B9509" w14:textId="77777777" w:rsidR="005D65AE" w:rsidRDefault="005D65AE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Толщина: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990681484"/>
                <w:placeholder>
                  <w:docPart w:val="F6AABF1733A8463C8A84C13084C32FC0"/>
                </w:placeholder>
              </w:sdtPr>
              <w:sdtEndPr/>
              <w:sdtContent>
                <w:r w:rsidRPr="005D65AE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комментарий</w:t>
                </w:r>
              </w:sdtContent>
            </w:sdt>
          </w:p>
        </w:tc>
      </w:tr>
      <w:tr w:rsidR="005D65AE" w14:paraId="74907680" w14:textId="77777777" w:rsidTr="00937E12"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79EDCFC" w14:textId="3A0546F4" w:rsidR="005D65AE" w:rsidRDefault="005D65AE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Содержимое: </w:t>
            </w:r>
            <w:r w:rsidRPr="005D65AE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1032227354"/>
                <w:placeholder>
                  <w:docPart w:val="BD8930D083954AA99403EFC9BB859ED3"/>
                </w:placeholder>
              </w:sdtPr>
              <w:sdtEndPr/>
              <w:sdtContent>
                <w:proofErr w:type="spellStart"/>
                <w:r w:rsidR="0053634E">
                  <w:t>анэхогенное</w:t>
                </w:r>
                <w:proofErr w:type="spellEnd"/>
                <w:r w:rsidR="0053634E">
                  <w:t xml:space="preserve"> </w:t>
                </w:r>
              </w:sdtContent>
            </w:sdt>
          </w:p>
        </w:tc>
      </w:tr>
      <w:tr w:rsidR="005D65AE" w14:paraId="734B464E" w14:textId="77777777" w:rsidTr="00937E12"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51F0D3A" w14:textId="77777777" w:rsidR="005D65AE" w:rsidRDefault="005D65AE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Желчные протоки</w:t>
            </w:r>
            <w:r w:rsidRPr="006B54AF">
              <w:rPr>
                <w:rFonts w:ascii="PF Din Text Cond Pro Light" w:hAnsi="PF Din Text Cond Pro Light" w:cs="PF Din Text Cond Pro"/>
                <w:color w:val="E7E6E6" w:themeColor="background2"/>
                <w:lang w:val="ru-RU"/>
              </w:rPr>
              <w:t xml:space="preserve">:  </w:t>
            </w:r>
            <w:sdt>
              <w:sdtPr>
                <w:rPr>
                  <w:rFonts w:ascii="PF Din Text Cond Pro Light" w:hAnsi="PF Din Text Cond Pro Light" w:cs="PF Din Text Cond Pro"/>
                  <w:color w:val="E7E6E6" w:themeColor="background2"/>
                  <w:lang w:val="ru-RU"/>
                </w:rPr>
                <w:id w:val="933171156"/>
                <w:placeholder>
                  <w:docPart w:val="67830D96469F4FB7BE046FD14E0B1DE1"/>
                </w:placeholder>
              </w:sdtPr>
              <w:sdtEndPr>
                <w:rPr>
                  <w:color w:val="D0CECE" w:themeColor="background2" w:themeShade="E6"/>
                </w:rPr>
              </w:sdtEndPr>
              <w:sdtContent>
                <w:r w:rsidRPr="006B54AF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комментарий</w:t>
                </w:r>
              </w:sdtContent>
            </w:sdt>
          </w:p>
        </w:tc>
      </w:tr>
      <w:tr w:rsidR="005D65AE" w14:paraId="6DB42077" w14:textId="77777777" w:rsidTr="00937E12">
        <w:trPr>
          <w:trHeight w:val="1038"/>
        </w:trPr>
        <w:tc>
          <w:tcPr>
            <w:tcW w:w="1045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9D50F2E" w14:textId="77777777" w:rsidR="005D65AE" w:rsidRDefault="005D65AE" w:rsidP="00765DB4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Другое: </w:t>
            </w:r>
            <w:r w:rsidRPr="005D65AE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901047852"/>
                <w:placeholder>
                  <w:docPart w:val="4D3CCD2624254742A21AD7B173311ABD"/>
                </w:placeholder>
              </w:sdtPr>
              <w:sdtEndPr/>
              <w:sdtContent>
                <w:r w:rsidRPr="005D65AE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комментарий</w:t>
                </w:r>
              </w:sdtContent>
            </w:sdt>
          </w:p>
        </w:tc>
      </w:tr>
    </w:tbl>
    <w:p w14:paraId="324E5D62" w14:textId="77777777" w:rsidR="00765DB4" w:rsidRDefault="00765DB4" w:rsidP="00765DB4">
      <w:pPr>
        <w:spacing w:before="60" w:after="60"/>
      </w:pPr>
      <w:r>
        <w:rPr>
          <w:noProof/>
        </w:rPr>
        <w:lastRenderedPageBreak/>
        <w:drawing>
          <wp:anchor distT="0" distB="0" distL="114300" distR="114300" simplePos="0" relativeHeight="251664384" behindDoc="1" locked="1" layoutInCell="1" allowOverlap="0" wp14:anchorId="390D9B66" wp14:editId="5A0F6F7F">
            <wp:simplePos x="0" y="0"/>
            <wp:positionH relativeFrom="page">
              <wp:align>left</wp:align>
            </wp:positionH>
            <wp:positionV relativeFrom="page">
              <wp:posOffset>9525</wp:posOffset>
            </wp:positionV>
            <wp:extent cx="7639050" cy="1389380"/>
            <wp:effectExtent l="0" t="0" r="0" b="1270"/>
            <wp:wrapTight wrapText="bothSides">
              <wp:wrapPolygon edited="0">
                <wp:start x="0" y="0"/>
                <wp:lineTo x="0" y="21324"/>
                <wp:lineTo x="21546" y="21324"/>
                <wp:lineTo x="21546" y="0"/>
                <wp:lineTo x="0" y="0"/>
              </wp:wrapPolygon>
            </wp:wrapTight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pPr w:leftFromText="180" w:rightFromText="180" w:vertAnchor="text" w:horzAnchor="margin" w:tblpY="124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614"/>
        <w:gridCol w:w="1025"/>
        <w:gridCol w:w="1589"/>
        <w:gridCol w:w="720"/>
        <w:gridCol w:w="1894"/>
        <w:gridCol w:w="233"/>
        <w:gridCol w:w="2381"/>
      </w:tblGrid>
      <w:tr w:rsidR="00134960" w14:paraId="44ADACDD" w14:textId="77777777" w:rsidTr="00937E12">
        <w:trPr>
          <w:trHeight w:val="554"/>
        </w:trPr>
        <w:tc>
          <w:tcPr>
            <w:tcW w:w="10456" w:type="dxa"/>
            <w:gridSpan w:val="7"/>
          </w:tcPr>
          <w:p w14:paraId="03613EAA" w14:textId="77777777" w:rsidR="00134960" w:rsidRPr="00772E74" w:rsidRDefault="00772E74" w:rsidP="00FF39DA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PF Din Text Cond Pro Medium" w:hAnsi="PF Din Text Cond Pro Medium"/>
                <w:sz w:val="26"/>
                <w:szCs w:val="26"/>
              </w:rPr>
            </w:pPr>
            <w:r w:rsidRPr="00772E74">
              <w:rPr>
                <w:rFonts w:ascii="PF Din Text Cond Pro Medium" w:hAnsi="PF Din Text Cond Pro Medium"/>
                <w:sz w:val="26"/>
                <w:szCs w:val="26"/>
              </w:rPr>
              <w:t>Селезенка</w:t>
            </w:r>
            <w:r>
              <w:rPr>
                <w:rFonts w:ascii="PF Din Text Cond Pro Medium" w:hAnsi="PF Din Text Cond Pro Medium"/>
                <w:sz w:val="26"/>
                <w:szCs w:val="26"/>
              </w:rPr>
              <w:t>:</w:t>
            </w:r>
          </w:p>
        </w:tc>
      </w:tr>
      <w:tr w:rsidR="00134960" w14:paraId="069EBC82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55CD8176" w14:textId="77777777" w:rsidR="00134960" w:rsidRPr="00FF4A9D" w:rsidRDefault="00772E74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Размер:</w:t>
            </w:r>
          </w:p>
        </w:tc>
        <w:tc>
          <w:tcPr>
            <w:tcW w:w="2309" w:type="dxa"/>
            <w:gridSpan w:val="2"/>
            <w:vAlign w:val="center"/>
          </w:tcPr>
          <w:p w14:paraId="47EC6A47" w14:textId="7CD1ED2C" w:rsidR="00134960" w:rsidRPr="00FF4A9D" w:rsidRDefault="00772E74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не увеличен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18122119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☒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53B5FA89" w14:textId="77777777" w:rsidR="00134960" w:rsidRPr="00FF4A9D" w:rsidRDefault="00FF4A9D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у</w:t>
            </w:r>
            <w:r w:rsidR="00772E74"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величен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137545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E74"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07594452" w14:textId="77777777" w:rsidR="00134960" w:rsidRPr="00FF4A9D" w:rsidRDefault="00134960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</w:tr>
      <w:tr w:rsidR="00772E74" w14:paraId="349734ED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12B27BFB" w14:textId="77777777" w:rsidR="00772E74" w:rsidRPr="00FF4A9D" w:rsidRDefault="00772E74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  <w:tc>
          <w:tcPr>
            <w:tcW w:w="2309" w:type="dxa"/>
            <w:gridSpan w:val="2"/>
            <w:vAlign w:val="center"/>
          </w:tcPr>
          <w:p w14:paraId="644AFADD" w14:textId="77777777" w:rsidR="00772E74" w:rsidRPr="00FF4A9D" w:rsidRDefault="00FF4A9D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н</w:t>
            </w:r>
            <w:r w:rsidR="00772E74"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езначительно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125116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E74"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2B86D058" w14:textId="77777777" w:rsidR="00772E74" w:rsidRPr="00FF4A9D" w:rsidRDefault="00FF4A9D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у</w:t>
            </w:r>
            <w:r w:rsidR="00772E74"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меренно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60461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E74"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6DF3948F" w14:textId="77777777" w:rsidR="00772E74" w:rsidRPr="00FF4A9D" w:rsidRDefault="00FF4A9D" w:rsidP="00134960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в</w:t>
            </w:r>
            <w:r w:rsidR="00772E74"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ыраженно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766346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E74"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772E74" w14:paraId="0A73B2A7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27D62F0E" w14:textId="77777777" w:rsidR="00772E74" w:rsidRPr="00FF4A9D" w:rsidRDefault="00772E74" w:rsidP="00772E74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Эхогенность:</w:t>
            </w:r>
          </w:p>
        </w:tc>
        <w:tc>
          <w:tcPr>
            <w:tcW w:w="2309" w:type="dxa"/>
            <w:gridSpan w:val="2"/>
            <w:vAlign w:val="center"/>
          </w:tcPr>
          <w:p w14:paraId="5ED80673" w14:textId="2B31FD4E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не изменена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8826732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☒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207C45DE" w14:textId="77777777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снижена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209052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5A911230" w14:textId="77777777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</w:tr>
      <w:tr w:rsidR="00772E74" w14:paraId="45D5BF0F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139963C6" w14:textId="77777777" w:rsidR="00772E74" w:rsidRPr="00FF4A9D" w:rsidRDefault="00772E74" w:rsidP="00772E74">
            <w:pPr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  <w:tc>
          <w:tcPr>
            <w:tcW w:w="2309" w:type="dxa"/>
            <w:gridSpan w:val="2"/>
            <w:vAlign w:val="center"/>
          </w:tcPr>
          <w:p w14:paraId="7E9551C2" w14:textId="77777777" w:rsidR="00772E74" w:rsidRPr="00FF4A9D" w:rsidRDefault="00FF4A9D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п</w:t>
            </w:r>
            <w:r w:rsidR="00772E74"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овышена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175775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E74"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416E6D79" w14:textId="77777777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446A874F" w14:textId="77777777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</w:tr>
      <w:tr w:rsidR="00772E74" w14:paraId="4686345D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340F88BA" w14:textId="77777777" w:rsidR="00772E74" w:rsidRPr="00FF4A9D" w:rsidRDefault="00772E74" w:rsidP="00772E74">
            <w:pPr>
              <w:rPr>
                <w:rFonts w:ascii="PF Din Text Cond Pro Light" w:hAnsi="PF Din Text Cond Pro Light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Структура:</w:t>
            </w:r>
          </w:p>
        </w:tc>
        <w:tc>
          <w:tcPr>
            <w:tcW w:w="2309" w:type="dxa"/>
            <w:gridSpan w:val="2"/>
            <w:vAlign w:val="center"/>
          </w:tcPr>
          <w:p w14:paraId="52FD1F16" w14:textId="77777777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однородная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62946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539E6ED3" w14:textId="77777777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неоднородная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143562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4A9D">
                  <w:rPr>
                    <w:rFonts w:ascii="PF Din Text Cond Pro Light" w:eastAsia="MS Gothic" w:hAnsi="PF Din Text Cond Pro Light" w:cs="PF Din Text Cond Pr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000E7AB5" w14:textId="298E5909" w:rsidR="00772E74" w:rsidRPr="00FF4A9D" w:rsidRDefault="00772E74" w:rsidP="00772E74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диффузно-очагово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6845084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☒</w:t>
                </w:r>
              </w:sdtContent>
            </w:sdt>
          </w:p>
        </w:tc>
      </w:tr>
      <w:tr w:rsidR="00FF4A9D" w14:paraId="6CEF90A1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2593BFFC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  <w:tc>
          <w:tcPr>
            <w:tcW w:w="2309" w:type="dxa"/>
            <w:gridSpan w:val="2"/>
            <w:vAlign w:val="center"/>
          </w:tcPr>
          <w:p w14:paraId="3038F2C0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>н</w:t>
            </w: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езначительно</w:t>
            </w: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34375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13C57F2D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>у</w:t>
            </w: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меренно</w:t>
            </w: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20141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1AACA982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>д</w:t>
            </w: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иффузно</w:t>
            </w: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38680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FF4A9D" w14:paraId="2AE37BB0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3D8C575E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  <w:tc>
          <w:tcPr>
            <w:tcW w:w="2309" w:type="dxa"/>
            <w:gridSpan w:val="2"/>
            <w:vAlign w:val="center"/>
          </w:tcPr>
          <w:p w14:paraId="4C0073C2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>в</w:t>
            </w: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ыраженно</w:t>
            </w: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136003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4865C5AC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035D3C6B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</w:tr>
      <w:tr w:rsidR="00FF4A9D" w14:paraId="241E6036" w14:textId="77777777" w:rsidTr="00937E12">
        <w:trPr>
          <w:trHeight w:val="422"/>
        </w:trPr>
        <w:tc>
          <w:tcPr>
            <w:tcW w:w="3639" w:type="dxa"/>
            <w:gridSpan w:val="2"/>
            <w:vAlign w:val="center"/>
          </w:tcPr>
          <w:p w14:paraId="740CC5DB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Очаговые образования:</w:t>
            </w:r>
          </w:p>
        </w:tc>
        <w:tc>
          <w:tcPr>
            <w:tcW w:w="2309" w:type="dxa"/>
            <w:gridSpan w:val="2"/>
            <w:vAlign w:val="center"/>
          </w:tcPr>
          <w:p w14:paraId="290F683B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выявлены </w:t>
            </w: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76576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2"/>
            <w:vAlign w:val="center"/>
          </w:tcPr>
          <w:p w14:paraId="4F1E7B12" w14:textId="25E63E2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 w:rsidRPr="00FF4A9D">
              <w:rPr>
                <w:rFonts w:ascii="PF Din Text Cond Pro Light" w:hAnsi="PF Din Text Cond Pro Light" w:cs="PF Din Text Cond Pro"/>
                <w:sz w:val="26"/>
                <w:szCs w:val="26"/>
              </w:rPr>
              <w:t>не выявлены</w:t>
            </w: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sz w:val="26"/>
                  <w:szCs w:val="26"/>
                </w:rPr>
                <w:id w:val="-11133616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sz w:val="26"/>
                    <w:szCs w:val="26"/>
                  </w:rPr>
                  <w:t>☒</w:t>
                </w:r>
              </w:sdtContent>
            </w:sdt>
          </w:p>
        </w:tc>
        <w:tc>
          <w:tcPr>
            <w:tcW w:w="2381" w:type="dxa"/>
            <w:vAlign w:val="center"/>
          </w:tcPr>
          <w:p w14:paraId="5F6440FF" w14:textId="77777777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</w:p>
        </w:tc>
      </w:tr>
      <w:tr w:rsidR="00FF4A9D" w14:paraId="75D4ABB3" w14:textId="77777777" w:rsidTr="00937E12">
        <w:trPr>
          <w:trHeight w:val="839"/>
        </w:trPr>
        <w:tc>
          <w:tcPr>
            <w:tcW w:w="10456" w:type="dxa"/>
            <w:gridSpan w:val="7"/>
          </w:tcPr>
          <w:p w14:paraId="3C5DCED6" w14:textId="6C637162" w:rsidR="00FF4A9D" w:rsidRPr="00FF4A9D" w:rsidRDefault="00FF4A9D" w:rsidP="00FF4A9D">
            <w:pPr>
              <w:rPr>
                <w:rFonts w:ascii="PF Din Text Cond Pro Light" w:hAnsi="PF Din Text Cond Pro Light" w:cs="PF Din Text Cond Pro"/>
                <w:sz w:val="26"/>
                <w:szCs w:val="26"/>
              </w:rPr>
            </w:pPr>
            <w:r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Комментарии: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sz w:val="26"/>
                  <w:szCs w:val="26"/>
                </w:rPr>
                <w:id w:val="1306277543"/>
                <w:placeholder>
                  <w:docPart w:val="3EE624CD6A32499C97D45ECF3359A902"/>
                </w:placeholder>
              </w:sdtPr>
              <w:sdtEndPr/>
              <w:sdtContent>
                <w:proofErr w:type="spellStart"/>
                <w:r w:rsidR="0053634E">
                  <w:t>гипоэхогенные</w:t>
                </w:r>
                <w:proofErr w:type="spellEnd"/>
                <w:r w:rsidR="0053634E">
                  <w:t xml:space="preserve"> множественные </w:t>
                </w:r>
                <w:proofErr w:type="spellStart"/>
                <w:r w:rsidR="0053634E">
                  <w:t>оаги</w:t>
                </w:r>
                <w:proofErr w:type="spellEnd"/>
                <w:r w:rsidR="0053634E">
                  <w:t xml:space="preserve"> </w:t>
                </w:r>
              </w:sdtContent>
            </w:sdt>
          </w:p>
        </w:tc>
      </w:tr>
      <w:tr w:rsidR="00134960" w14:paraId="7BA5C3EF" w14:textId="77777777" w:rsidTr="00937E12">
        <w:trPr>
          <w:trHeight w:val="619"/>
        </w:trPr>
        <w:tc>
          <w:tcPr>
            <w:tcW w:w="10456" w:type="dxa"/>
            <w:gridSpan w:val="7"/>
          </w:tcPr>
          <w:p w14:paraId="7ACBE890" w14:textId="77777777" w:rsidR="00134960" w:rsidRPr="00C570E9" w:rsidRDefault="00C570E9" w:rsidP="006C621F">
            <w:pPr>
              <w:pStyle w:val="Header2"/>
              <w:numPr>
                <w:ilvl w:val="0"/>
                <w:numId w:val="7"/>
              </w:numPr>
              <w:ind w:left="314" w:hanging="283"/>
              <w:rPr>
                <w:lang w:val="ru-RU"/>
              </w:rPr>
            </w:pPr>
            <w:r w:rsidRPr="00C570E9">
              <w:rPr>
                <w:u w:val="single"/>
              </w:rPr>
              <w:t>Почки:</w:t>
            </w:r>
          </w:p>
        </w:tc>
      </w:tr>
      <w:tr w:rsidR="00C570E9" w14:paraId="7A00316E" w14:textId="77777777" w:rsidTr="00937E12">
        <w:trPr>
          <w:trHeight w:val="448"/>
        </w:trPr>
        <w:tc>
          <w:tcPr>
            <w:tcW w:w="5228" w:type="dxa"/>
            <w:gridSpan w:val="3"/>
            <w:vAlign w:val="center"/>
          </w:tcPr>
          <w:p w14:paraId="215AB01F" w14:textId="77777777" w:rsidR="00C570E9" w:rsidRPr="00A65244" w:rsidRDefault="00C570E9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lang w:val="ru-RU"/>
              </w:rPr>
              <w:t>Левая:</w:t>
            </w:r>
          </w:p>
        </w:tc>
        <w:tc>
          <w:tcPr>
            <w:tcW w:w="5228" w:type="dxa"/>
            <w:gridSpan w:val="4"/>
            <w:vAlign w:val="center"/>
          </w:tcPr>
          <w:p w14:paraId="2F235853" w14:textId="77777777" w:rsidR="00C570E9" w:rsidRPr="00A65244" w:rsidRDefault="00C570E9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lang w:val="ru-RU"/>
              </w:rPr>
              <w:t>Правая:</w:t>
            </w:r>
          </w:p>
        </w:tc>
      </w:tr>
      <w:tr w:rsidR="006C621F" w14:paraId="5F3898B2" w14:textId="77777777" w:rsidTr="00937E12">
        <w:trPr>
          <w:trHeight w:val="311"/>
        </w:trPr>
        <w:tc>
          <w:tcPr>
            <w:tcW w:w="5228" w:type="dxa"/>
            <w:gridSpan w:val="3"/>
          </w:tcPr>
          <w:p w14:paraId="74753B86" w14:textId="77777777" w:rsidR="006C621F" w:rsidRPr="006C621F" w:rsidRDefault="006C621F" w:rsidP="006C621F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 w:rsidRPr="006C621F">
              <w:rPr>
                <w:rFonts w:ascii="PF Din Text Cond Pro Light" w:hAnsi="PF Din Text Cond Pro Light"/>
                <w:lang w:val="ru-RU"/>
              </w:rPr>
              <w:t>Контуры:</w:t>
            </w:r>
          </w:p>
        </w:tc>
        <w:tc>
          <w:tcPr>
            <w:tcW w:w="5228" w:type="dxa"/>
            <w:gridSpan w:val="4"/>
          </w:tcPr>
          <w:p w14:paraId="5079798B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 w:rsidRPr="006C621F">
              <w:rPr>
                <w:rFonts w:ascii="PF Din Text Cond Pro Light" w:hAnsi="PF Din Text Cond Pro Light"/>
                <w:lang w:val="ru-RU"/>
              </w:rPr>
              <w:t>Контуры:</w:t>
            </w:r>
          </w:p>
        </w:tc>
      </w:tr>
      <w:tr w:rsidR="006C621F" w14:paraId="4E7936E8" w14:textId="77777777" w:rsidTr="00937E12">
        <w:trPr>
          <w:trHeight w:val="311"/>
        </w:trPr>
        <w:tc>
          <w:tcPr>
            <w:tcW w:w="2614" w:type="dxa"/>
          </w:tcPr>
          <w:p w14:paraId="1946BE48" w14:textId="3970499B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ровные </w:t>
            </w:r>
            <w:sdt>
              <w:sdtPr>
                <w:rPr>
                  <w:rStyle w:val="10"/>
                  <w:lang w:val="ru-RU"/>
                </w:rPr>
                <w:id w:val="7460011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A772D9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49FE8CEC" w14:textId="49A1280D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четкие </w:t>
            </w:r>
            <w:sdt>
              <w:sdtPr>
                <w:rPr>
                  <w:rStyle w:val="10"/>
                  <w:lang w:val="ru-RU"/>
                </w:rPr>
                <w:id w:val="-5772060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A772D9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45711F7D" w14:textId="45D7B318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ровные </w:t>
            </w:r>
            <w:sdt>
              <w:sdtPr>
                <w:rPr>
                  <w:rStyle w:val="10"/>
                  <w:lang w:val="ru-RU"/>
                </w:rPr>
                <w:id w:val="-143590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A772D9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1FD1CB83" w14:textId="0364D64E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четкие </w:t>
            </w:r>
            <w:sdt>
              <w:sdtPr>
                <w:rPr>
                  <w:rStyle w:val="10"/>
                  <w:lang w:val="ru-RU"/>
                </w:rPr>
                <w:id w:val="-1613124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A772D9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</w:tr>
      <w:tr w:rsidR="006C621F" w14:paraId="64806C1B" w14:textId="77777777" w:rsidTr="00937E12">
        <w:trPr>
          <w:trHeight w:val="311"/>
        </w:trPr>
        <w:tc>
          <w:tcPr>
            <w:tcW w:w="2614" w:type="dxa"/>
          </w:tcPr>
          <w:p w14:paraId="1B3C45B7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неровные  </w:t>
            </w:r>
            <w:sdt>
              <w:sdtPr>
                <w:rPr>
                  <w:rStyle w:val="10"/>
                  <w:lang w:val="ru-RU"/>
                </w:rPr>
                <w:id w:val="-1344469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724B3261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нечеткие  </w:t>
            </w:r>
            <w:sdt>
              <w:sdtPr>
                <w:rPr>
                  <w:rStyle w:val="10"/>
                  <w:lang w:val="ru-RU"/>
                </w:rPr>
                <w:id w:val="-53364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49D89638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неровные  </w:t>
            </w:r>
            <w:sdt>
              <w:sdtPr>
                <w:rPr>
                  <w:rStyle w:val="10"/>
                  <w:lang w:val="ru-RU"/>
                </w:rPr>
                <w:id w:val="-153202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1507BA3D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нечеткие  </w:t>
            </w:r>
            <w:sdt>
              <w:sdtPr>
                <w:rPr>
                  <w:rStyle w:val="10"/>
                  <w:lang w:val="ru-RU"/>
                </w:rPr>
                <w:id w:val="-160179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6C621F" w14:paraId="4165FA7A" w14:textId="77777777" w:rsidTr="00937E12">
        <w:trPr>
          <w:trHeight w:val="311"/>
        </w:trPr>
        <w:tc>
          <w:tcPr>
            <w:tcW w:w="5228" w:type="dxa"/>
            <w:gridSpan w:val="3"/>
          </w:tcPr>
          <w:p w14:paraId="2DC03F9F" w14:textId="77777777" w:rsidR="006C621F" w:rsidRPr="00C570E9" w:rsidRDefault="006C621F" w:rsidP="006C621F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Эхогенность коркового слоя:</w:t>
            </w:r>
          </w:p>
        </w:tc>
        <w:tc>
          <w:tcPr>
            <w:tcW w:w="5228" w:type="dxa"/>
            <w:gridSpan w:val="4"/>
          </w:tcPr>
          <w:p w14:paraId="43557B3F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Эхогенность коркового слоя:</w:t>
            </w:r>
          </w:p>
        </w:tc>
      </w:tr>
      <w:tr w:rsidR="00FF39DA" w14:paraId="18BB4283" w14:textId="77777777" w:rsidTr="00937E12">
        <w:trPr>
          <w:trHeight w:val="311"/>
        </w:trPr>
        <w:tc>
          <w:tcPr>
            <w:tcW w:w="2614" w:type="dxa"/>
          </w:tcPr>
          <w:p w14:paraId="0046E4F4" w14:textId="5A1D20A0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не изменена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8776960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3ACA14D2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п</w:t>
            </w:r>
            <w:r w:rsidRPr="0025348E">
              <w:rPr>
                <w:rFonts w:ascii="PF Din Text Cond Pro Light" w:hAnsi="PF Din Text Cond Pro Light"/>
                <w:lang w:val="ru-RU"/>
              </w:rPr>
              <w:t>онижена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960614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758D8E42" w14:textId="14846CD0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не изменена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7394705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52977DA0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п</w:t>
            </w:r>
            <w:r w:rsidRPr="0025348E">
              <w:rPr>
                <w:rFonts w:ascii="PF Din Text Cond Pro Light" w:hAnsi="PF Din Text Cond Pro Light"/>
                <w:lang w:val="ru-RU"/>
              </w:rPr>
              <w:t>онижена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293295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FF39DA" w14:paraId="57EA20C0" w14:textId="77777777" w:rsidTr="00937E12">
        <w:trPr>
          <w:trHeight w:val="311"/>
        </w:trPr>
        <w:tc>
          <w:tcPr>
            <w:tcW w:w="2614" w:type="dxa"/>
          </w:tcPr>
          <w:p w14:paraId="62F357D5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п</w:t>
            </w:r>
            <w:r w:rsidRPr="0025348E">
              <w:rPr>
                <w:rFonts w:ascii="PF Din Text Cond Pro Light" w:hAnsi="PF Din Text Cond Pro Light"/>
                <w:lang w:val="ru-RU"/>
              </w:rPr>
              <w:t>овышена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66593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2C7D61B8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</w:p>
        </w:tc>
        <w:tc>
          <w:tcPr>
            <w:tcW w:w="2614" w:type="dxa"/>
            <w:gridSpan w:val="2"/>
          </w:tcPr>
          <w:p w14:paraId="611A936D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п</w:t>
            </w:r>
            <w:r w:rsidRPr="0025348E">
              <w:rPr>
                <w:rFonts w:ascii="PF Din Text Cond Pro Light" w:hAnsi="PF Din Text Cond Pro Light"/>
                <w:lang w:val="ru-RU"/>
              </w:rPr>
              <w:t>овышена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209419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5396B6A8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</w:p>
        </w:tc>
      </w:tr>
      <w:tr w:rsidR="00FF39DA" w14:paraId="54CD7B99" w14:textId="77777777" w:rsidTr="00937E12">
        <w:trPr>
          <w:trHeight w:val="311"/>
        </w:trPr>
        <w:tc>
          <w:tcPr>
            <w:tcW w:w="2614" w:type="dxa"/>
          </w:tcPr>
          <w:p w14:paraId="4BF737CC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КМД</w:t>
            </w:r>
            <w:r>
              <w:rPr>
                <w:rFonts w:ascii="PF Din Text Cond Pro Light" w:hAnsi="PF Din Text Cond Pro Light"/>
                <w:lang w:val="ru-RU"/>
              </w:rPr>
              <w:t>:</w:t>
            </w:r>
          </w:p>
        </w:tc>
        <w:tc>
          <w:tcPr>
            <w:tcW w:w="2614" w:type="dxa"/>
            <w:gridSpan w:val="2"/>
          </w:tcPr>
          <w:p w14:paraId="662462FA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</w:p>
        </w:tc>
        <w:tc>
          <w:tcPr>
            <w:tcW w:w="2614" w:type="dxa"/>
            <w:gridSpan w:val="2"/>
          </w:tcPr>
          <w:p w14:paraId="1CF5F0CE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КМД</w:t>
            </w:r>
            <w:r>
              <w:rPr>
                <w:rFonts w:ascii="PF Din Text Cond Pro Light" w:hAnsi="PF Din Text Cond Pro Light"/>
                <w:lang w:val="ru-RU"/>
              </w:rPr>
              <w:t>:</w:t>
            </w:r>
          </w:p>
        </w:tc>
        <w:tc>
          <w:tcPr>
            <w:tcW w:w="2614" w:type="dxa"/>
            <w:gridSpan w:val="2"/>
          </w:tcPr>
          <w:p w14:paraId="2223DC77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</w:p>
        </w:tc>
      </w:tr>
      <w:tr w:rsidR="001F1556" w14:paraId="0E0BF7F8" w14:textId="77777777" w:rsidTr="00937E12">
        <w:trPr>
          <w:trHeight w:val="311"/>
        </w:trPr>
        <w:tc>
          <w:tcPr>
            <w:tcW w:w="2614" w:type="dxa"/>
          </w:tcPr>
          <w:p w14:paraId="6A0B8987" w14:textId="7CD7E250" w:rsidR="001F1556" w:rsidRPr="0025348E" w:rsidRDefault="001F1556" w:rsidP="00FF39DA">
            <w:pPr>
              <w:pStyle w:val="Header2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с</w:t>
            </w:r>
            <w:r w:rsidRPr="0025348E">
              <w:rPr>
                <w:rFonts w:ascii="PF Din Text Cond Pro Light" w:hAnsi="PF Din Text Cond Pro Light"/>
                <w:lang w:val="ru-RU"/>
              </w:rPr>
              <w:t>охранена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3855694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57A7DDED" w14:textId="77777777" w:rsidR="001F1556" w:rsidRDefault="001F1556" w:rsidP="00FF39DA">
            <w:pPr>
              <w:pStyle w:val="Header2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о</w:t>
            </w:r>
            <w:r w:rsidRPr="0025348E">
              <w:rPr>
                <w:rFonts w:ascii="PF Din Text Cond Pro Light" w:hAnsi="PF Din Text Cond Pro Light"/>
                <w:lang w:val="ru-RU"/>
              </w:rPr>
              <w:t>тсутствует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36016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5DF9BDCA" w14:textId="736DC20A" w:rsidR="001F1556" w:rsidRPr="0025348E" w:rsidRDefault="001F1556" w:rsidP="00FF39DA">
            <w:pPr>
              <w:pStyle w:val="Header2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с</w:t>
            </w:r>
            <w:r w:rsidRPr="0025348E">
              <w:rPr>
                <w:rFonts w:ascii="PF Din Text Cond Pro Light" w:hAnsi="PF Din Text Cond Pro Light"/>
                <w:lang w:val="ru-RU"/>
              </w:rPr>
              <w:t>охранена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710260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50F2CF6A" w14:textId="77777777" w:rsidR="001F1556" w:rsidRDefault="001F1556" w:rsidP="00FF39DA">
            <w:pPr>
              <w:pStyle w:val="Header2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о</w:t>
            </w:r>
            <w:r w:rsidRPr="0025348E">
              <w:rPr>
                <w:rFonts w:ascii="PF Din Text Cond Pro Light" w:hAnsi="PF Din Text Cond Pro Light"/>
                <w:lang w:val="ru-RU"/>
              </w:rPr>
              <w:t>тсутствует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55330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FF39DA" w14:paraId="6F9BF4A3" w14:textId="77777777" w:rsidTr="00937E12">
        <w:trPr>
          <w:trHeight w:val="311"/>
        </w:trPr>
        <w:tc>
          <w:tcPr>
            <w:tcW w:w="2614" w:type="dxa"/>
          </w:tcPr>
          <w:p w14:paraId="7C348C21" w14:textId="77777777" w:rsidR="00FF39DA" w:rsidRDefault="001F1556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с</w:t>
            </w:r>
            <w:r w:rsidRPr="0025348E">
              <w:rPr>
                <w:rFonts w:ascii="PF Din Text Cond Pro Light" w:hAnsi="PF Din Text Cond Pro Light"/>
                <w:lang w:val="ru-RU"/>
              </w:rPr>
              <w:t>глажена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91513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06F0C02F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с</w:t>
            </w:r>
            <w:r w:rsidRPr="0025348E">
              <w:rPr>
                <w:rFonts w:ascii="PF Din Text Cond Pro Light" w:hAnsi="PF Din Text Cond Pro Light"/>
                <w:lang w:val="ru-RU"/>
              </w:rPr>
              <w:t>глажена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791005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5D0977A8" w14:textId="77777777" w:rsidR="00FF39DA" w:rsidRDefault="001F1556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с</w:t>
            </w:r>
            <w:r w:rsidRPr="0025348E">
              <w:rPr>
                <w:rFonts w:ascii="PF Din Text Cond Pro Light" w:hAnsi="PF Din Text Cond Pro Light"/>
                <w:lang w:val="ru-RU"/>
              </w:rPr>
              <w:t>глажена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888297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4F4044CB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</w:p>
        </w:tc>
      </w:tr>
      <w:tr w:rsidR="006C621F" w14:paraId="442B9E26" w14:textId="77777777" w:rsidTr="00937E12">
        <w:trPr>
          <w:trHeight w:val="311"/>
        </w:trPr>
        <w:tc>
          <w:tcPr>
            <w:tcW w:w="5228" w:type="dxa"/>
            <w:gridSpan w:val="3"/>
          </w:tcPr>
          <w:p w14:paraId="4D0509B3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Структура паренхимы:</w:t>
            </w:r>
          </w:p>
        </w:tc>
        <w:tc>
          <w:tcPr>
            <w:tcW w:w="5228" w:type="dxa"/>
            <w:gridSpan w:val="4"/>
          </w:tcPr>
          <w:p w14:paraId="5551F4DD" w14:textId="77777777" w:rsidR="006C621F" w:rsidRDefault="00FF39DA" w:rsidP="006C621F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Структура паренхимы:</w:t>
            </w:r>
          </w:p>
        </w:tc>
      </w:tr>
      <w:tr w:rsidR="00FF39DA" w14:paraId="60EC0D1A" w14:textId="77777777" w:rsidTr="00937E12">
        <w:trPr>
          <w:trHeight w:val="311"/>
        </w:trPr>
        <w:tc>
          <w:tcPr>
            <w:tcW w:w="2614" w:type="dxa"/>
          </w:tcPr>
          <w:p w14:paraId="585EE5CE" w14:textId="2FFEE769" w:rsidR="00FF39DA" w:rsidRDefault="001F1556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о</w:t>
            </w:r>
            <w:r w:rsidR="00FF39DA" w:rsidRPr="0025348E">
              <w:rPr>
                <w:rFonts w:ascii="PF Din Text Cond Pro Light" w:hAnsi="PF Din Text Cond Pro Light"/>
                <w:lang w:val="ru-RU"/>
              </w:rPr>
              <w:t>днородная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1697567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4BA2ED0C" w14:textId="77777777" w:rsidR="00FF39DA" w:rsidRDefault="001F1556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н</w:t>
            </w:r>
            <w:r w:rsidR="00FF39DA" w:rsidRPr="0025348E">
              <w:rPr>
                <w:rFonts w:ascii="PF Din Text Cond Pro Light" w:hAnsi="PF Din Text Cond Pro Light"/>
                <w:lang w:val="ru-RU"/>
              </w:rPr>
              <w:t>еоднородная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92028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446CBDB3" w14:textId="6B4741E2" w:rsidR="00FF39DA" w:rsidRDefault="001F1556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о</w:t>
            </w:r>
            <w:r w:rsidR="00FF39DA" w:rsidRPr="0025348E">
              <w:rPr>
                <w:rFonts w:ascii="PF Din Text Cond Pro Light" w:hAnsi="PF Din Text Cond Pro Light"/>
                <w:lang w:val="ru-RU"/>
              </w:rPr>
              <w:t>днородная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5201724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1AB65BCA" w14:textId="77777777" w:rsidR="00FF39DA" w:rsidRDefault="001F1556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н</w:t>
            </w:r>
            <w:r w:rsidR="00FF39DA" w:rsidRPr="0025348E">
              <w:rPr>
                <w:rFonts w:ascii="PF Din Text Cond Pro Light" w:hAnsi="PF Din Text Cond Pro Light"/>
                <w:lang w:val="ru-RU"/>
              </w:rPr>
              <w:t>еоднородная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88093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6C621F" w14:paraId="521F3117" w14:textId="77777777" w:rsidTr="00937E12">
        <w:trPr>
          <w:trHeight w:val="311"/>
        </w:trPr>
        <w:tc>
          <w:tcPr>
            <w:tcW w:w="5228" w:type="dxa"/>
            <w:gridSpan w:val="3"/>
          </w:tcPr>
          <w:p w14:paraId="5ABF8B8A" w14:textId="77777777" w:rsidR="006C621F" w:rsidRDefault="006C621F" w:rsidP="006C621F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Лоханка:</w:t>
            </w:r>
          </w:p>
        </w:tc>
        <w:tc>
          <w:tcPr>
            <w:tcW w:w="5228" w:type="dxa"/>
            <w:gridSpan w:val="4"/>
          </w:tcPr>
          <w:p w14:paraId="015918F5" w14:textId="77777777" w:rsidR="006C621F" w:rsidRDefault="00FF39DA" w:rsidP="006C621F">
            <w:pPr>
              <w:pStyle w:val="Header2"/>
              <w:ind w:left="314" w:hanging="283"/>
              <w:rPr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>Лоханка:</w:t>
            </w:r>
          </w:p>
        </w:tc>
      </w:tr>
      <w:tr w:rsidR="00FF39DA" w14:paraId="0A9C1ABC" w14:textId="77777777" w:rsidTr="00937E12">
        <w:trPr>
          <w:trHeight w:val="311"/>
        </w:trPr>
        <w:tc>
          <w:tcPr>
            <w:tcW w:w="2614" w:type="dxa"/>
          </w:tcPr>
          <w:p w14:paraId="11AB2124" w14:textId="60535F62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не р</w:t>
            </w:r>
            <w:r w:rsidRPr="0025348E">
              <w:rPr>
                <w:rFonts w:ascii="PF Din Text Cond Pro Light" w:hAnsi="PF Din Text Cond Pro Light"/>
                <w:lang w:val="ru-RU"/>
              </w:rPr>
              <w:t>асширена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6791179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6D232297" w14:textId="77777777" w:rsidR="00FF39DA" w:rsidRPr="00D57F21" w:rsidRDefault="00FF39DA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р</w:t>
            </w:r>
            <w:r w:rsidRPr="0025348E">
              <w:rPr>
                <w:rFonts w:ascii="PF Din Text Cond Pro Light" w:hAnsi="PF Din Text Cond Pro Light"/>
                <w:lang w:val="ru-RU"/>
              </w:rPr>
              <w:t>асширена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205880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77F2E3C1" w14:textId="4133BCD9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не р</w:t>
            </w:r>
            <w:r w:rsidRPr="0025348E">
              <w:rPr>
                <w:rFonts w:ascii="PF Din Text Cond Pro Light" w:hAnsi="PF Din Text Cond Pro Light"/>
                <w:lang w:val="ru-RU"/>
              </w:rPr>
              <w:t>асширена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3972164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614" w:type="dxa"/>
            <w:gridSpan w:val="2"/>
          </w:tcPr>
          <w:p w14:paraId="3C184858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р</w:t>
            </w:r>
            <w:r w:rsidRPr="0025348E">
              <w:rPr>
                <w:rFonts w:ascii="PF Din Text Cond Pro Light" w:hAnsi="PF Din Text Cond Pro Light"/>
                <w:lang w:val="ru-RU"/>
              </w:rPr>
              <w:t>асширена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48137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FF39DA" w14:paraId="3333AD76" w14:textId="77777777" w:rsidTr="00937E12">
        <w:trPr>
          <w:trHeight w:val="311"/>
        </w:trPr>
        <w:tc>
          <w:tcPr>
            <w:tcW w:w="2614" w:type="dxa"/>
          </w:tcPr>
          <w:p w14:paraId="21BA4BB5" w14:textId="77777777" w:rsidR="00FF39DA" w:rsidRPr="0025348E" w:rsidRDefault="00FF39DA" w:rsidP="00FF39DA">
            <w:pPr>
              <w:pStyle w:val="Header2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н</w:t>
            </w:r>
            <w:r w:rsidRPr="0025348E">
              <w:rPr>
                <w:rFonts w:ascii="PF Din Text Cond Pro Light" w:hAnsi="PF Din Text Cond Pro Light"/>
                <w:lang w:val="ru-RU"/>
              </w:rPr>
              <w:t>езначительно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89303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02F71515" w14:textId="77777777" w:rsidR="00FF39DA" w:rsidRPr="0025348E" w:rsidRDefault="00FF39DA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в</w:t>
            </w:r>
            <w:r w:rsidRPr="0025348E">
              <w:rPr>
                <w:rFonts w:ascii="PF Din Text Cond Pro Light" w:hAnsi="PF Din Text Cond Pro Light"/>
                <w:lang w:val="ru-RU"/>
              </w:rPr>
              <w:t>ыражено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21433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5BF06E31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н</w:t>
            </w:r>
            <w:r w:rsidRPr="0025348E">
              <w:rPr>
                <w:rFonts w:ascii="PF Din Text Cond Pro Light" w:hAnsi="PF Din Text Cond Pro Light"/>
                <w:lang w:val="ru-RU"/>
              </w:rPr>
              <w:t>езначительно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67121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614" w:type="dxa"/>
            <w:gridSpan w:val="2"/>
          </w:tcPr>
          <w:p w14:paraId="31C0240C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в</w:t>
            </w:r>
            <w:r w:rsidRPr="0025348E">
              <w:rPr>
                <w:rFonts w:ascii="PF Din Text Cond Pro Light" w:hAnsi="PF Din Text Cond Pro Light"/>
                <w:lang w:val="ru-RU"/>
              </w:rPr>
              <w:t>ыражено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79016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FF39DA" w14:paraId="6B037420" w14:textId="77777777" w:rsidTr="00937E12">
        <w:trPr>
          <w:trHeight w:val="311"/>
        </w:trPr>
        <w:tc>
          <w:tcPr>
            <w:tcW w:w="5228" w:type="dxa"/>
            <w:gridSpan w:val="3"/>
          </w:tcPr>
          <w:p w14:paraId="60925E2F" w14:textId="77777777" w:rsidR="00FF39DA" w:rsidRPr="0025348E" w:rsidRDefault="00FF39DA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г</w:t>
            </w:r>
            <w:r w:rsidRPr="0025348E">
              <w:rPr>
                <w:rFonts w:ascii="PF Din Text Cond Pro Light" w:hAnsi="PF Din Text Cond Pro Light"/>
                <w:lang w:val="ru-RU"/>
              </w:rPr>
              <w:t>иперэхогенная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29470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5228" w:type="dxa"/>
            <w:gridSpan w:val="4"/>
          </w:tcPr>
          <w:p w14:paraId="6A341480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г</w:t>
            </w:r>
            <w:r w:rsidRPr="0025348E">
              <w:rPr>
                <w:rFonts w:ascii="PF Din Text Cond Pro Light" w:hAnsi="PF Din Text Cond Pro Light"/>
                <w:lang w:val="ru-RU"/>
              </w:rPr>
              <w:t>иперэхогенная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56791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FF39DA" w14:paraId="734B06F5" w14:textId="77777777" w:rsidTr="00937E12">
        <w:trPr>
          <w:trHeight w:val="777"/>
        </w:trPr>
        <w:tc>
          <w:tcPr>
            <w:tcW w:w="5228" w:type="dxa"/>
            <w:gridSpan w:val="3"/>
          </w:tcPr>
          <w:p w14:paraId="7E8AD29A" w14:textId="081FAA99" w:rsidR="00FF39DA" w:rsidRPr="0025348E" w:rsidRDefault="00FF39DA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 xml:space="preserve">Размер и </w:t>
            </w:r>
            <w:proofErr w:type="gramStart"/>
            <w:r w:rsidRPr="0025348E">
              <w:rPr>
                <w:rFonts w:ascii="PF Din Text Cond Pro Light" w:hAnsi="PF Din Text Cond Pro Light"/>
                <w:lang w:val="ru-RU"/>
              </w:rPr>
              <w:t>содержание</w:t>
            </w:r>
            <w:r w:rsidR="001B6833">
              <w:rPr>
                <w:rFonts w:ascii="PF Din Text Cond Pro Light" w:hAnsi="PF Din Text Cond Pro Light"/>
                <w:lang w:val="ru-RU"/>
              </w:rPr>
              <w:t>:</w:t>
            </w:r>
            <w:r w:rsidRPr="006B54AF">
              <w:rPr>
                <w:rFonts w:ascii="PF Din Text Cond Pro Light" w:hAnsi="PF Din Text Cond Pro Light"/>
                <w:color w:val="E7E6E6" w:themeColor="background2"/>
                <w:lang w:val="ru-RU"/>
              </w:rPr>
              <w:t>:</w:t>
            </w:r>
            <w:proofErr w:type="gramEnd"/>
            <w:r w:rsidRPr="006B54AF">
              <w:rPr>
                <w:rFonts w:ascii="PF Din Text Cond Pro Light" w:hAnsi="PF Din Text Cond Pro Light"/>
                <w:color w:val="E7E6E6" w:themeColor="background2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E7E6E6" w:themeColor="background2"/>
                  <w:lang w:val="ru-RU"/>
                </w:rPr>
                <w:id w:val="1231273358"/>
                <w:placeholder>
                  <w:docPart w:val="6ACF37F510CF490FA574672DBCFB8086"/>
                </w:placeholder>
              </w:sdtPr>
              <w:sdtEndPr>
                <w:rPr>
                  <w:color w:val="D0CECE" w:themeColor="background2" w:themeShade="E6"/>
                </w:rPr>
              </w:sdtEndPr>
              <w:sdtContent>
                <w:sdt>
                  <w:sdtPr>
                    <w:rPr>
                      <w:rFonts w:ascii="PF Din Text Cond Pro Light" w:hAnsi="PF Din Text Cond Pro Light"/>
                      <w:color w:val="D0CECE" w:themeColor="background2" w:themeShade="E6"/>
                      <w:lang w:val="ru-RU"/>
                    </w:rPr>
                    <w:id w:val="2064438527"/>
                    <w:placeholder>
                      <w:docPart w:val="6ACF37F510CF490FA574672DBCFB8086"/>
                    </w:placeholder>
                  </w:sdtPr>
                  <w:sdtEndPr/>
                  <w:sdtContent>
                    <w:r w:rsidR="0053634E">
                      <w:t xml:space="preserve">2.8 </w:t>
                    </w:r>
                    <w:proofErr w:type="spellStart"/>
                    <w:r w:rsidR="0053634E">
                      <w:t>см</w:t>
                    </w:r>
                    <w:proofErr w:type="spellEnd"/>
                    <w:r w:rsidR="0053634E">
                      <w:t xml:space="preserve"> </w:t>
                    </w:r>
                  </w:sdtContent>
                </w:sdt>
              </w:sdtContent>
            </w:sdt>
          </w:p>
          <w:p w14:paraId="2EBE5C33" w14:textId="77777777" w:rsidR="00FF39DA" w:rsidRPr="0025348E" w:rsidRDefault="00FF39DA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</w:p>
        </w:tc>
        <w:tc>
          <w:tcPr>
            <w:tcW w:w="5228" w:type="dxa"/>
            <w:gridSpan w:val="4"/>
          </w:tcPr>
          <w:p w14:paraId="57E3ECEA" w14:textId="395C85C4" w:rsidR="00FF39DA" w:rsidRPr="0025348E" w:rsidRDefault="00FF39DA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 w:rsidRPr="0025348E">
              <w:rPr>
                <w:rFonts w:ascii="PF Din Text Cond Pro Light" w:hAnsi="PF Din Text Cond Pro Light"/>
                <w:lang w:val="ru-RU"/>
              </w:rPr>
              <w:t xml:space="preserve">Размер и </w:t>
            </w:r>
            <w:proofErr w:type="gramStart"/>
            <w:r w:rsidRPr="0025348E">
              <w:rPr>
                <w:rFonts w:ascii="PF Din Text Cond Pro Light" w:hAnsi="PF Din Text Cond Pro Light"/>
                <w:lang w:val="ru-RU"/>
              </w:rPr>
              <w:t>содержание</w:t>
            </w:r>
            <w:r w:rsidR="001B6833">
              <w:rPr>
                <w:rFonts w:ascii="PF Din Text Cond Pro Light" w:hAnsi="PF Din Text Cond Pro Light"/>
                <w:lang w:val="ru-RU"/>
              </w:rPr>
              <w:t>:</w:t>
            </w:r>
            <w:r w:rsidRPr="006B54AF">
              <w:rPr>
                <w:rFonts w:ascii="PF Din Text Cond Pro Light" w:hAnsi="PF Din Text Cond Pro Light"/>
                <w:color w:val="E7E6E6" w:themeColor="background2"/>
                <w:lang w:val="ru-RU"/>
              </w:rPr>
              <w:t>:</w:t>
            </w:r>
            <w:proofErr w:type="gramEnd"/>
            <w:r w:rsidRPr="006B54AF">
              <w:rPr>
                <w:rFonts w:ascii="PF Din Text Cond Pro Light" w:hAnsi="PF Din Text Cond Pro Light"/>
                <w:color w:val="E7E6E6" w:themeColor="background2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E7E6E6" w:themeColor="background2"/>
                  <w:lang w:val="ru-RU"/>
                </w:rPr>
                <w:id w:val="2112781966"/>
                <w:placeholder>
                  <w:docPart w:val="A9356EA40AC849009750F051CA3A6685"/>
                </w:placeholder>
              </w:sdtPr>
              <w:sdtEndPr>
                <w:rPr>
                  <w:color w:val="D0CECE" w:themeColor="background2" w:themeShade="E6"/>
                </w:rPr>
              </w:sdtEndPr>
              <w:sdtContent>
                <w:sdt>
                  <w:sdtPr>
                    <w:rPr>
                      <w:rFonts w:ascii="PF Din Text Cond Pro Light" w:hAnsi="PF Din Text Cond Pro Light"/>
                      <w:color w:val="D0CECE" w:themeColor="background2" w:themeShade="E6"/>
                      <w:lang w:val="ru-RU"/>
                    </w:rPr>
                    <w:id w:val="-1248037553"/>
                    <w:placeholder>
                      <w:docPart w:val="A9356EA40AC849009750F051CA3A6685"/>
                    </w:placeholder>
                  </w:sdtPr>
                  <w:sdtEndPr/>
                  <w:sdtContent>
                    <w:r w:rsidRPr="006B54AF">
                      <w:rPr>
                        <w:rFonts w:ascii="PF Din Text Cond Pro Light" w:hAnsi="PF Din Text Cond Pro Light"/>
                        <w:color w:val="D0CECE" w:themeColor="background2" w:themeShade="E6"/>
                        <w:lang w:val="ru-RU"/>
                      </w:rPr>
                      <w:t>к</w:t>
                    </w:r>
                    <w:r w:rsidR="0053634E" w:rsidRPr="0053634E">
                      <w:rPr>
                        <w:lang w:val="ru-RU"/>
                      </w:rPr>
                      <w:t xml:space="preserve">2,8 см </w:t>
                    </w:r>
                    <w:proofErr w:type="spellStart"/>
                    <w:r w:rsidRPr="006B54AF">
                      <w:rPr>
                        <w:rFonts w:ascii="PF Din Text Cond Pro Light" w:hAnsi="PF Din Text Cond Pro Light"/>
                        <w:color w:val="D0CECE" w:themeColor="background2" w:themeShade="E6"/>
                        <w:lang w:val="ru-RU"/>
                      </w:rPr>
                      <w:t>омментарии</w:t>
                    </w:r>
                    <w:proofErr w:type="spellEnd"/>
                  </w:sdtContent>
                </w:sdt>
              </w:sdtContent>
            </w:sdt>
          </w:p>
          <w:p w14:paraId="5E04A56C" w14:textId="77777777" w:rsidR="00FF39DA" w:rsidRDefault="00FF39DA" w:rsidP="00FF39DA">
            <w:pPr>
              <w:pStyle w:val="Header2"/>
              <w:ind w:left="314" w:hanging="283"/>
              <w:rPr>
                <w:lang w:val="ru-RU"/>
              </w:rPr>
            </w:pPr>
          </w:p>
        </w:tc>
      </w:tr>
      <w:tr w:rsidR="001B6833" w14:paraId="62F79896" w14:textId="77777777" w:rsidTr="00937E12">
        <w:trPr>
          <w:trHeight w:val="777"/>
        </w:trPr>
        <w:tc>
          <w:tcPr>
            <w:tcW w:w="5228" w:type="dxa"/>
            <w:gridSpan w:val="3"/>
          </w:tcPr>
          <w:p w14:paraId="2056E655" w14:textId="77777777" w:rsidR="001B6833" w:rsidRPr="0025348E" w:rsidRDefault="001B6833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</w:rPr>
              <w:t xml:space="preserve">Комментарии: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</w:rPr>
                <w:id w:val="-1781789759"/>
                <w:placeholder>
                  <w:docPart w:val="EC20C379AD8B4898B52B51A479B0CE46"/>
                </w:placeholder>
              </w:sdtPr>
              <w:sdtEndPr/>
              <w:sdtContent>
                <w:proofErr w:type="spellStart"/>
                <w:r w:rsidRPr="006B54AF">
                  <w:rPr>
                    <w:rFonts w:ascii="PF Din Text Cond Pro Light" w:hAnsi="PF Din Text Cond Pro Light"/>
                    <w:color w:val="D0CECE" w:themeColor="background2" w:themeShade="E6"/>
                  </w:rPr>
                  <w:t>комментарии</w:t>
                </w:r>
                <w:proofErr w:type="spellEnd"/>
              </w:sdtContent>
            </w:sdt>
          </w:p>
        </w:tc>
        <w:tc>
          <w:tcPr>
            <w:tcW w:w="5228" w:type="dxa"/>
            <w:gridSpan w:val="4"/>
          </w:tcPr>
          <w:p w14:paraId="40CF1223" w14:textId="77777777" w:rsidR="001B6833" w:rsidRPr="0025348E" w:rsidRDefault="001B6833" w:rsidP="00FF39DA">
            <w:pPr>
              <w:pStyle w:val="table"/>
              <w:ind w:left="314" w:hanging="283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</w:rPr>
              <w:t xml:space="preserve">Комментарии: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</w:rPr>
                <w:id w:val="-48995707"/>
                <w:placeholder>
                  <w:docPart w:val="0B0E5C143E274625982D0C635D0E6E1E"/>
                </w:placeholder>
              </w:sdtPr>
              <w:sdtEndPr/>
              <w:sdtContent>
                <w:proofErr w:type="spellStart"/>
                <w:r w:rsidRPr="006B54AF">
                  <w:rPr>
                    <w:rFonts w:ascii="PF Din Text Cond Pro Light" w:hAnsi="PF Din Text Cond Pro Light"/>
                    <w:color w:val="D0CECE" w:themeColor="background2" w:themeShade="E6"/>
                  </w:rPr>
                  <w:t>комментарии</w:t>
                </w:r>
                <w:proofErr w:type="spellEnd"/>
              </w:sdtContent>
            </w:sdt>
          </w:p>
        </w:tc>
      </w:tr>
      <w:tr w:rsidR="00FF39DA" w14:paraId="20A300E9" w14:textId="77777777" w:rsidTr="00937E12">
        <w:trPr>
          <w:trHeight w:val="624"/>
        </w:trPr>
        <w:tc>
          <w:tcPr>
            <w:tcW w:w="10456" w:type="dxa"/>
            <w:gridSpan w:val="7"/>
          </w:tcPr>
          <w:p w14:paraId="4FA5A475" w14:textId="77777777" w:rsidR="00FF39DA" w:rsidRPr="0025348E" w:rsidRDefault="001B6833" w:rsidP="001F1556">
            <w:pPr>
              <w:pStyle w:val="Header2"/>
              <w:numPr>
                <w:ilvl w:val="0"/>
                <w:numId w:val="7"/>
              </w:numPr>
              <w:spacing w:after="113"/>
              <w:ind w:left="314" w:hanging="284"/>
              <w:rPr>
                <w:rFonts w:ascii="PF Din Text Cond Pro Light" w:hAnsi="PF Din Text Cond Pro Light"/>
                <w:lang w:val="ru-RU"/>
              </w:rPr>
            </w:pPr>
            <w:r w:rsidRPr="000A0246">
              <w:rPr>
                <w:lang w:val="ru-RU"/>
              </w:rPr>
              <w:lastRenderedPageBreak/>
              <w:t>Надпочечники</w:t>
            </w:r>
            <w:r w:rsidR="00937E12">
              <w:rPr>
                <w:lang w:val="ru-RU"/>
              </w:rPr>
              <w:t>:</w:t>
            </w:r>
          </w:p>
        </w:tc>
      </w:tr>
      <w:tr w:rsidR="001F1556" w14:paraId="0617428E" w14:textId="77777777" w:rsidTr="00937E12">
        <w:trPr>
          <w:trHeight w:val="871"/>
        </w:trPr>
        <w:tc>
          <w:tcPr>
            <w:tcW w:w="10456" w:type="dxa"/>
            <w:gridSpan w:val="7"/>
          </w:tcPr>
          <w:p w14:paraId="2866AD68" w14:textId="77777777" w:rsidR="001F1556" w:rsidRPr="001F1556" w:rsidRDefault="001F1556" w:rsidP="001F1556">
            <w:pPr>
              <w:pStyle w:val="Header2"/>
              <w:spacing w:after="113"/>
              <w:ind w:left="30" w:firstLine="0"/>
              <w:rPr>
                <w:rFonts w:ascii="PF Din Text Cond Pro Light" w:hAnsi="PF Din Text Cond Pro Light"/>
                <w:lang w:val="ru-RU"/>
              </w:rPr>
            </w:pPr>
            <w:r w:rsidRPr="001F1556">
              <w:rPr>
                <w:rFonts w:ascii="PF Din Text Cond Pro Light" w:hAnsi="PF Din Text Cond Pro Light"/>
                <w:lang w:val="ru-RU"/>
              </w:rPr>
              <w:t>Левый: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r w:rsidRPr="006B54AF">
              <w:rPr>
                <w:rFonts w:ascii="PF Din Text Cond Pro Light" w:hAnsi="PF Din Text Cond Pro Light" w:cs="PF Din Text Cond Pro"/>
                <w:color w:val="D0CECE" w:themeColor="background2" w:themeShade="E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</w:rPr>
                <w:id w:val="2118790158"/>
                <w:placeholder>
                  <w:docPart w:val="7767FF49F4A0419F9A2BBA3FB8147F86"/>
                </w:placeholder>
              </w:sdtPr>
              <w:sdtEndPr/>
              <w:sdtContent>
                <w:proofErr w:type="spellStart"/>
                <w:r w:rsidRPr="006B54AF">
                  <w:rPr>
                    <w:rFonts w:ascii="PF Din Text Cond Pro Light" w:hAnsi="PF Din Text Cond Pro Light" w:cs="PF Din Text Cond Pro"/>
                    <w:color w:val="D0CECE" w:themeColor="background2" w:themeShade="E6"/>
                  </w:rPr>
                  <w:t>комментарии</w:t>
                </w:r>
                <w:proofErr w:type="spellEnd"/>
              </w:sdtContent>
            </w:sdt>
          </w:p>
        </w:tc>
      </w:tr>
      <w:tr w:rsidR="001B6833" w14:paraId="34137392" w14:textId="77777777" w:rsidTr="00937E12">
        <w:trPr>
          <w:trHeight w:val="823"/>
        </w:trPr>
        <w:tc>
          <w:tcPr>
            <w:tcW w:w="10456" w:type="dxa"/>
            <w:gridSpan w:val="7"/>
          </w:tcPr>
          <w:p w14:paraId="4560F7E9" w14:textId="77777777" w:rsidR="001B6833" w:rsidRPr="001F1556" w:rsidRDefault="001F1556" w:rsidP="001F1556">
            <w:pPr>
              <w:pStyle w:val="Header2"/>
              <w:spacing w:after="113"/>
              <w:ind w:left="30" w:firstLine="0"/>
              <w:rPr>
                <w:rFonts w:ascii="PF Din Text Cond Pro Light" w:hAnsi="PF Din Text Cond Pro Light"/>
                <w:lang w:val="ru-RU"/>
              </w:rPr>
            </w:pPr>
            <w:r w:rsidRPr="001F1556">
              <w:rPr>
                <w:rFonts w:ascii="PF Din Text Cond Pro Light" w:hAnsi="PF Din Text Cond Pro Light"/>
                <w:lang w:val="ru-RU"/>
              </w:rPr>
              <w:t>Правый: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r w:rsidRPr="006B54AF">
              <w:rPr>
                <w:rFonts w:ascii="PF Din Text Cond Pro Light" w:hAnsi="PF Din Text Cond Pro Light" w:cs="PF Din Text Cond Pro"/>
                <w:color w:val="D0CECE" w:themeColor="background2" w:themeShade="E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</w:rPr>
                <w:id w:val="554049600"/>
                <w:placeholder>
                  <w:docPart w:val="EC683DF1BAAD4838906C695DE6F77341"/>
                </w:placeholder>
              </w:sdtPr>
              <w:sdtEndPr/>
              <w:sdtContent>
                <w:proofErr w:type="spellStart"/>
                <w:r w:rsidRPr="006B54AF">
                  <w:rPr>
                    <w:rFonts w:ascii="PF Din Text Cond Pro Light" w:hAnsi="PF Din Text Cond Pro Light" w:cs="PF Din Text Cond Pro"/>
                    <w:color w:val="D0CECE" w:themeColor="background2" w:themeShade="E6"/>
                  </w:rPr>
                  <w:t>комментарии</w:t>
                </w:r>
                <w:proofErr w:type="spellEnd"/>
              </w:sdtContent>
            </w:sdt>
          </w:p>
        </w:tc>
      </w:tr>
    </w:tbl>
    <w:p w14:paraId="69457E48" w14:textId="77777777" w:rsidR="00134960" w:rsidRDefault="00134960" w:rsidP="00765DB4">
      <w:pPr>
        <w:spacing w:before="60" w:after="60"/>
        <w:rPr>
          <w:b/>
          <w:bCs/>
        </w:rPr>
      </w:pPr>
    </w:p>
    <w:tbl>
      <w:tblPr>
        <w:tblStyle w:val="a3"/>
        <w:tblpPr w:leftFromText="180" w:rightFromText="180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986"/>
        <w:gridCol w:w="772"/>
        <w:gridCol w:w="208"/>
        <w:gridCol w:w="519"/>
        <w:gridCol w:w="330"/>
        <w:gridCol w:w="1000"/>
        <w:gridCol w:w="522"/>
        <w:gridCol w:w="12"/>
        <w:gridCol w:w="33"/>
        <w:gridCol w:w="850"/>
        <w:gridCol w:w="738"/>
        <w:gridCol w:w="590"/>
        <w:gridCol w:w="63"/>
        <w:gridCol w:w="2833"/>
      </w:tblGrid>
      <w:tr w:rsidR="00977AA9" w14:paraId="6CF5C8C8" w14:textId="77777777" w:rsidTr="00937E12">
        <w:trPr>
          <w:trHeight w:val="706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A0A6C9F" w14:textId="77777777" w:rsidR="00977AA9" w:rsidRPr="002D594F" w:rsidRDefault="00977AA9" w:rsidP="00B744B1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PF Din Text Cond Pro Medium" w:hAnsi="PF Din Text Cond Pro Medium"/>
                <w:sz w:val="26"/>
                <w:szCs w:val="26"/>
              </w:rPr>
            </w:pPr>
            <w:r w:rsidRPr="002D594F">
              <w:rPr>
                <w:rFonts w:ascii="PF Din Text Cond Pro Medium" w:hAnsi="PF Din Text Cond Pro Medium"/>
                <w:sz w:val="26"/>
                <w:szCs w:val="26"/>
              </w:rPr>
              <w:t>Мочевой пузырь</w:t>
            </w:r>
            <w:r w:rsidR="00937E12">
              <w:rPr>
                <w:rFonts w:ascii="PF Din Text Cond Pro Medium" w:hAnsi="PF Din Text Cond Pro Medium"/>
                <w:sz w:val="26"/>
                <w:szCs w:val="26"/>
              </w:rPr>
              <w:t>:</w:t>
            </w:r>
          </w:p>
        </w:tc>
      </w:tr>
      <w:tr w:rsidR="00977AA9" w14:paraId="32D7E2CC" w14:textId="77777777" w:rsidTr="00937E12">
        <w:trPr>
          <w:trHeight w:val="444"/>
        </w:trPr>
        <w:tc>
          <w:tcPr>
            <w:tcW w:w="5337" w:type="dxa"/>
            <w:gridSpan w:val="7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C248343" w14:textId="77777777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Style w:val="10"/>
              </w:rPr>
              <w:t>Н</w:t>
            </w:r>
            <w:r w:rsidRPr="00696BA3">
              <w:rPr>
                <w:rStyle w:val="10"/>
                <w:lang w:val="ru-RU"/>
              </w:rPr>
              <w:t>аполнение:</w:t>
            </w:r>
          </w:p>
        </w:tc>
        <w:tc>
          <w:tcPr>
            <w:tcW w:w="5119" w:type="dxa"/>
            <w:gridSpan w:val="7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FCC7CAE" w14:textId="77777777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пуст (исследование нерезультативно)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54758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6BA3">
                  <w:rPr>
                    <w:rFonts w:ascii="PF Din Text Cond Pro Light" w:eastAsia="MS Gothic" w:hAnsi="PF Din Text Cond Pro Light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977AA9" w14:paraId="376100B8" w14:textId="77777777" w:rsidTr="00937E12">
        <w:trPr>
          <w:trHeight w:val="422"/>
        </w:trPr>
        <w:tc>
          <w:tcPr>
            <w:tcW w:w="2966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F247FCE" w14:textId="77777777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>скудное</w:t>
            </w:r>
            <w:r w:rsidRPr="00696BA3">
              <w:rPr>
                <w:rStyle w:val="10"/>
                <w:lang w:val="ru-RU"/>
              </w:rPr>
              <w:t xml:space="preserve">  </w:t>
            </w:r>
            <w:sdt>
              <w:sdtPr>
                <w:rPr>
                  <w:rStyle w:val="10"/>
                  <w:lang w:val="ru-RU"/>
                </w:rPr>
                <w:id w:val="-145756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696BA3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383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647D78E" w14:textId="1E62AACE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>умеренное</w:t>
            </w:r>
            <w:r w:rsidRPr="00696BA3">
              <w:rPr>
                <w:rStyle w:val="10"/>
                <w:lang w:val="ru-RU"/>
              </w:rPr>
              <w:t xml:space="preserve">  </w:t>
            </w:r>
            <w:sdt>
              <w:sdtPr>
                <w:rPr>
                  <w:rStyle w:val="10"/>
                  <w:lang w:val="ru-RU"/>
                </w:rPr>
                <w:id w:val="-12185127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A772D9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5107" w:type="dxa"/>
            <w:gridSpan w:val="6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D2534A3" w14:textId="77777777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>значительное</w:t>
            </w:r>
            <w:r w:rsidRPr="00696BA3">
              <w:rPr>
                <w:rStyle w:val="10"/>
                <w:lang w:val="ru-RU"/>
              </w:rPr>
              <w:t xml:space="preserve">  </w:t>
            </w:r>
            <w:sdt>
              <w:sdtPr>
                <w:rPr>
                  <w:rStyle w:val="10"/>
                  <w:lang w:val="ru-RU"/>
                </w:rPr>
                <w:id w:val="-2056147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696BA3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977AA9" w14:paraId="11F2FCA5" w14:textId="77777777" w:rsidTr="00937E12">
        <w:trPr>
          <w:trHeight w:val="422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F6572D4" w14:textId="77777777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>Стенки:</w:t>
            </w:r>
          </w:p>
        </w:tc>
      </w:tr>
      <w:tr w:rsidR="00977AA9" w14:paraId="7C9961FF" w14:textId="77777777" w:rsidTr="00937E12">
        <w:trPr>
          <w:trHeight w:val="422"/>
        </w:trPr>
        <w:tc>
          <w:tcPr>
            <w:tcW w:w="2966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1D30050" w14:textId="77777777" w:rsidR="00977AA9" w:rsidRPr="00696BA3" w:rsidRDefault="00696BA3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>
              <w:rPr>
                <w:rFonts w:ascii="PF Din Text Cond Pro Light" w:hAnsi="PF Din Text Cond Pro Light"/>
                <w:sz w:val="26"/>
                <w:szCs w:val="26"/>
              </w:rPr>
              <w:t>у</w:t>
            </w:r>
            <w:r w:rsidR="00977AA9" w:rsidRPr="00696BA3">
              <w:rPr>
                <w:rFonts w:ascii="PF Din Text Cond Pro Light" w:hAnsi="PF Din Text Cond Pro Light"/>
                <w:sz w:val="26"/>
                <w:szCs w:val="26"/>
              </w:rPr>
              <w:t>толщены</w:t>
            </w:r>
            <w:r w:rsidR="00F60ECD"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14193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383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6BFC3A6" w14:textId="7D94B012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>не утолщены</w:t>
            </w:r>
            <w:r w:rsidR="00F60ECD"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-3091756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sz w:val="26"/>
                    <w:szCs w:val="26"/>
                  </w:rPr>
                  <w:t>☒</w:t>
                </w:r>
              </w:sdtContent>
            </w:sdt>
          </w:p>
        </w:tc>
        <w:tc>
          <w:tcPr>
            <w:tcW w:w="2211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5C16ED5" w14:textId="77777777" w:rsidR="00977AA9" w:rsidRPr="00696BA3" w:rsidRDefault="00977AA9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>слизистая ровная</w:t>
            </w:r>
            <w:r w:rsidR="00F60ECD"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59652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ECD" w:rsidRPr="00696BA3">
                  <w:rPr>
                    <w:rFonts w:ascii="PF Din Text Cond Pro Light" w:eastAsia="MS Gothic" w:hAnsi="PF Din Text Cond Pro Light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89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8C58558" w14:textId="77777777" w:rsidR="00977AA9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слизистая фестончатая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60631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6BA3">
                  <w:rPr>
                    <w:rFonts w:ascii="PF Din Text Cond Pro Light" w:eastAsia="MS Gothic" w:hAnsi="PF Din Text Cond Pro Light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F60ECD" w14:paraId="0820620F" w14:textId="77777777" w:rsidTr="00937E12">
        <w:trPr>
          <w:trHeight w:val="422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3517C75" w14:textId="77777777" w:rsidR="00F60ECD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Размер: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  <w:sz w:val="26"/>
                  <w:szCs w:val="26"/>
                </w:rPr>
                <w:id w:val="494617500"/>
                <w:placeholder>
                  <w:docPart w:val="3EE624CD6A32499C97D45ECF3359A902"/>
                </w:placeholder>
              </w:sdtPr>
              <w:sdtEndPr/>
              <w:sdtContent>
                <w:r w:rsidRPr="00696BA3">
                  <w:rPr>
                    <w:rFonts w:ascii="PF Din Text Cond Pro Light" w:hAnsi="PF Din Text Cond Pro Light"/>
                    <w:color w:val="D0CECE" w:themeColor="background2" w:themeShade="E6"/>
                    <w:sz w:val="26"/>
                    <w:szCs w:val="26"/>
                  </w:rPr>
                  <w:t>размер</w:t>
                </w:r>
              </w:sdtContent>
            </w:sdt>
          </w:p>
        </w:tc>
      </w:tr>
      <w:tr w:rsidR="00F60ECD" w14:paraId="0F4E51E7" w14:textId="77777777" w:rsidTr="00937E12">
        <w:trPr>
          <w:trHeight w:val="422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D5E8CD9" w14:textId="77777777" w:rsidR="00F60ECD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>Содержимое:</w:t>
            </w:r>
          </w:p>
        </w:tc>
      </w:tr>
      <w:tr w:rsidR="00F60ECD" w14:paraId="6B123582" w14:textId="77777777" w:rsidTr="00937E12">
        <w:trPr>
          <w:trHeight w:val="422"/>
        </w:trPr>
        <w:tc>
          <w:tcPr>
            <w:tcW w:w="2966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AA8C211" w14:textId="751C5793" w:rsidR="00F60ECD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анэхогенное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-1304222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2D9">
                  <w:rPr>
                    <w:rFonts w:ascii="MS Gothic" w:eastAsia="MS Gothic" w:hAnsi="MS Gothic" w:hint="eastAsia"/>
                    <w:sz w:val="26"/>
                    <w:szCs w:val="26"/>
                  </w:rPr>
                  <w:t>☒</w:t>
                </w:r>
              </w:sdtContent>
            </w:sdt>
          </w:p>
        </w:tc>
        <w:tc>
          <w:tcPr>
            <w:tcW w:w="4594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729D407" w14:textId="77777777" w:rsidR="00F60ECD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крупнодисперстная взвесь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413435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6BA3">
                  <w:rPr>
                    <w:rFonts w:ascii="PF Din Text Cond Pro Light" w:eastAsia="MS Gothic" w:hAnsi="PF Din Text Cond Pro Light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89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AB7DFD2" w14:textId="77777777" w:rsidR="00F60ECD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proofErr w:type="gramStart"/>
            <w:r w:rsidRPr="00696BA3">
              <w:rPr>
                <w:rFonts w:ascii="PF Din Text Cond Pro Light" w:hAnsi="PF Din Text Cond Pro Light"/>
                <w:sz w:val="26"/>
                <w:szCs w:val="26"/>
              </w:rPr>
              <w:t>минеральный  осадок</w:t>
            </w:r>
            <w:proofErr w:type="gramEnd"/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173836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6BA3">
                  <w:rPr>
                    <w:rFonts w:ascii="PF Din Text Cond Pro Light" w:eastAsia="MS Gothic" w:hAnsi="PF Din Text Cond Pro Light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F60ECD" w14:paraId="4A090FEC" w14:textId="77777777" w:rsidTr="00937E12">
        <w:trPr>
          <w:trHeight w:val="422"/>
        </w:trPr>
        <w:tc>
          <w:tcPr>
            <w:tcW w:w="2966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49B9B3D" w14:textId="77777777" w:rsidR="00F60ECD" w:rsidRPr="00696BA3" w:rsidRDefault="00696BA3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>
              <w:rPr>
                <w:rFonts w:ascii="PF Din Text Cond Pro Light" w:hAnsi="PF Din Text Cond Pro Light"/>
                <w:sz w:val="26"/>
                <w:szCs w:val="26"/>
              </w:rPr>
              <w:t>у</w:t>
            </w:r>
            <w:r w:rsidR="00F60ECD"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ролиты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93456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ECD" w:rsidRPr="00696BA3">
                  <w:rPr>
                    <w:rFonts w:ascii="PF Din Text Cond Pro Light" w:eastAsia="MS Gothic" w:hAnsi="PF Din Text Cond Pro Light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4594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09F32EC" w14:textId="6214C300" w:rsidR="00F60ECD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мелкодисперстная взвесь </w:t>
            </w:r>
            <w:sdt>
              <w:sdtPr>
                <w:rPr>
                  <w:rFonts w:ascii="PF Din Text Cond Pro Light" w:hAnsi="PF Din Text Cond Pro Light"/>
                  <w:sz w:val="26"/>
                  <w:szCs w:val="26"/>
                </w:rPr>
                <w:id w:val="8479133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hint="eastAsia"/>
                    <w:sz w:val="26"/>
                    <w:szCs w:val="26"/>
                  </w:rPr>
                  <w:t>☒</w:t>
                </w:r>
              </w:sdtContent>
            </w:sdt>
          </w:p>
        </w:tc>
        <w:tc>
          <w:tcPr>
            <w:tcW w:w="289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67177AE" w14:textId="77777777" w:rsidR="00F60ECD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</w:tr>
      <w:tr w:rsidR="00F60ECD" w14:paraId="27B8674A" w14:textId="77777777" w:rsidTr="00937E12">
        <w:trPr>
          <w:trHeight w:val="385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8B4B609" w14:textId="09E13EBE" w:rsidR="00F60ECD" w:rsidRPr="00696BA3" w:rsidRDefault="00F60ECD" w:rsidP="00B744B1">
            <w:pPr>
              <w:pStyle w:val="a6"/>
              <w:ind w:left="455" w:hanging="425"/>
              <w:rPr>
                <w:rFonts w:ascii="PF Din Text Cond Pro Light" w:hAnsi="PF Din Text Cond Pro Light"/>
                <w:sz w:val="26"/>
                <w:szCs w:val="26"/>
              </w:rPr>
            </w:pPr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Очаговые </w:t>
            </w:r>
            <w:proofErr w:type="gramStart"/>
            <w:r w:rsidRPr="00696BA3">
              <w:rPr>
                <w:rFonts w:ascii="PF Din Text Cond Pro Light" w:hAnsi="PF Din Text Cond Pro Light"/>
                <w:sz w:val="26"/>
                <w:szCs w:val="26"/>
              </w:rPr>
              <w:t xml:space="preserve">образования:  </w:t>
            </w:r>
            <w:r w:rsidRPr="00696BA3">
              <w:rPr>
                <w:rFonts w:ascii="PF Din Text Cond Pro Light" w:hAnsi="PF Din Text Cond Pro Light" w:cs="PF Din Text Cond Pro"/>
                <w:color w:val="D0CECE" w:themeColor="background2" w:themeShade="E6"/>
                <w:sz w:val="26"/>
                <w:szCs w:val="26"/>
              </w:rPr>
              <w:t xml:space="preserve"> </w:t>
            </w:r>
            <w:proofErr w:type="gramEnd"/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sz w:val="26"/>
                  <w:szCs w:val="26"/>
                </w:rPr>
                <w:id w:val="-314490291"/>
                <w:placeholder>
                  <w:docPart w:val="CA13371A14BD4015A928B3784A9D23FC"/>
                </w:placeholder>
              </w:sdtPr>
              <w:sdtEndPr/>
              <w:sdtContent>
                <w:r w:rsidR="0053634E">
                  <w:t xml:space="preserve">1.2 мм </w:t>
                </w:r>
              </w:sdtContent>
            </w:sdt>
          </w:p>
        </w:tc>
      </w:tr>
      <w:tr w:rsidR="00977AA9" w14:paraId="2ABC577F" w14:textId="77777777" w:rsidTr="00937E12">
        <w:trPr>
          <w:trHeight w:val="798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85F4A90" w14:textId="77777777" w:rsidR="00977AA9" w:rsidRPr="00696BA3" w:rsidRDefault="00F60ECD" w:rsidP="00B744B1">
            <w:pPr>
              <w:ind w:left="455" w:hanging="425"/>
              <w:rPr>
                <w:rFonts w:ascii="PF Din Text Cond Pro Light" w:hAnsi="PF Din Text Cond Pro Light"/>
                <w:sz w:val="26"/>
                <w:szCs w:val="26"/>
                <w:u w:val="single"/>
              </w:rPr>
            </w:pPr>
            <w:r w:rsidRPr="00696BA3">
              <w:rPr>
                <w:rFonts w:ascii="PF Din Text Cond Pro Light" w:hAnsi="PF Din Text Cond Pro Light" w:cs="PF Din Text Cond Pro"/>
                <w:sz w:val="26"/>
                <w:szCs w:val="26"/>
              </w:rPr>
              <w:t>Комментарии</w:t>
            </w:r>
            <w:r w:rsidR="00977AA9" w:rsidRPr="00696BA3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: 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sz w:val="26"/>
                  <w:szCs w:val="26"/>
                </w:rPr>
                <w:id w:val="709694811"/>
                <w:placeholder>
                  <w:docPart w:val="0F930401559D4B998AB03B6D8F7252E7"/>
                </w:placeholder>
              </w:sdtPr>
              <w:sdtEndPr/>
              <w:sdtContent>
                <w:r w:rsidR="00977AA9" w:rsidRPr="00696BA3">
                  <w:rPr>
                    <w:rFonts w:ascii="PF Din Text Cond Pro Light" w:hAnsi="PF Din Text Cond Pro Light" w:cs="PF Din Text Cond Pro"/>
                    <w:color w:val="D0CECE" w:themeColor="background2" w:themeShade="E6"/>
                    <w:sz w:val="26"/>
                    <w:szCs w:val="26"/>
                  </w:rPr>
                  <w:t>комментарии</w:t>
                </w:r>
              </w:sdtContent>
            </w:sdt>
          </w:p>
        </w:tc>
      </w:tr>
      <w:tr w:rsidR="00977AA9" w14:paraId="71D4F83B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756D2B" w14:textId="77777777" w:rsidR="00977AA9" w:rsidRPr="004A20C7" w:rsidRDefault="007F588B" w:rsidP="00B744B1">
            <w:pPr>
              <w:pStyle w:val="Header2"/>
              <w:numPr>
                <w:ilvl w:val="0"/>
                <w:numId w:val="7"/>
              </w:numPr>
              <w:ind w:left="455" w:hanging="425"/>
              <w:rPr>
                <w:lang w:val="ru-RU"/>
              </w:rPr>
            </w:pPr>
            <w:r>
              <w:rPr>
                <w:lang w:val="ru-RU"/>
              </w:rPr>
              <w:t>Женская репродуктивная система</w:t>
            </w:r>
            <w:r w:rsidR="00937E12">
              <w:rPr>
                <w:lang w:val="ru-RU"/>
              </w:rPr>
              <w:t>:</w:t>
            </w:r>
          </w:p>
          <w:p w14:paraId="31E9CFC8" w14:textId="77777777" w:rsidR="00977AA9" w:rsidRPr="00A65244" w:rsidRDefault="00977AA9" w:rsidP="00B744B1">
            <w:pPr>
              <w:pStyle w:val="Header2"/>
              <w:ind w:left="455" w:hanging="425"/>
              <w:rPr>
                <w:lang w:val="ru-RU"/>
              </w:rPr>
            </w:pPr>
          </w:p>
        </w:tc>
      </w:tr>
      <w:tr w:rsidR="002133C4" w14:paraId="1F855D58" w14:textId="77777777" w:rsidTr="00937E12">
        <w:tc>
          <w:tcPr>
            <w:tcW w:w="2758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243E1B4" w14:textId="77777777" w:rsidR="002133C4" w:rsidRDefault="002133C4" w:rsidP="00B744B1">
            <w:pPr>
              <w:pStyle w:val="Header2"/>
              <w:ind w:left="455" w:hanging="425"/>
              <w:rPr>
                <w:lang w:val="ru-RU"/>
              </w:rPr>
            </w:pPr>
            <w:r w:rsidRPr="000A0246">
              <w:rPr>
                <w:rFonts w:ascii="PF Din Text Cond Pro Light" w:hAnsi="PF Din Text Cond Pro Light" w:cs="PF Din Text Cond Pro"/>
                <w:lang w:val="ru-RU"/>
              </w:rPr>
              <w:t>ОГЭ в анамнезе</w:t>
            </w:r>
            <w:r>
              <w:rPr>
                <w:rFonts w:ascii="PF Din Text Cond Pro Light" w:hAnsi="PF Din Text Cond Pro Light" w:cs="PF Din Text Cond Pro"/>
                <w:lang w:val="ru-RU"/>
              </w:rPr>
              <w:t>:</w:t>
            </w:r>
          </w:p>
        </w:tc>
        <w:tc>
          <w:tcPr>
            <w:tcW w:w="1057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1366A04" w14:textId="77777777" w:rsidR="002133C4" w:rsidRDefault="002133C4" w:rsidP="00B744B1">
            <w:pPr>
              <w:pStyle w:val="Header2"/>
              <w:ind w:left="455" w:hanging="425"/>
              <w:rPr>
                <w:lang w:val="ru-RU"/>
              </w:rPr>
            </w:pPr>
            <w:r w:rsidRPr="002133C4">
              <w:rPr>
                <w:rFonts w:ascii="PF Din Text Cond Pro Light" w:hAnsi="PF Din Text Cond Pro Light"/>
                <w:lang w:val="ru-RU"/>
              </w:rPr>
              <w:t>Да</w:t>
            </w:r>
            <w:r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-18390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1567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F8DFB10" w14:textId="77777777" w:rsidR="002133C4" w:rsidRDefault="002133C4" w:rsidP="00B744B1">
            <w:pPr>
              <w:pStyle w:val="Header2"/>
              <w:ind w:left="455" w:hanging="425"/>
              <w:rPr>
                <w:lang w:val="ru-RU"/>
              </w:rPr>
            </w:pPr>
            <w:r w:rsidRPr="002133C4">
              <w:rPr>
                <w:rFonts w:ascii="PF Din Text Cond Pro Light" w:hAnsi="PF Din Text Cond Pro Light"/>
                <w:lang w:val="ru-RU"/>
              </w:rPr>
              <w:t>Нет</w:t>
            </w:r>
            <w:r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115017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5074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4E565F5" w14:textId="77777777" w:rsidR="002133C4" w:rsidRDefault="002133C4" w:rsidP="00B744B1">
            <w:pPr>
              <w:pStyle w:val="Header2"/>
              <w:ind w:left="455" w:hanging="425"/>
              <w:rPr>
                <w:lang w:val="ru-RU"/>
              </w:rPr>
            </w:pPr>
          </w:p>
        </w:tc>
      </w:tr>
      <w:tr w:rsidR="007F588B" w14:paraId="66314515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A5ABDD4" w14:textId="77777777" w:rsidR="007F588B" w:rsidRPr="000A0246" w:rsidRDefault="007F588B" w:rsidP="00B744B1">
            <w:pPr>
              <w:pStyle w:val="Header2"/>
              <w:ind w:left="455" w:hanging="425"/>
              <w:rPr>
                <w:rFonts w:ascii="PF Din Text Cond Pro Light" w:hAnsi="PF Din Text Cond Pro Light" w:cs="PF Din Text Cond Pro"/>
                <w:lang w:val="ru-RU"/>
              </w:rPr>
            </w:pPr>
            <w:r w:rsidRPr="000A0246">
              <w:rPr>
                <w:rFonts w:ascii="PF Din Text Cond Pro Light" w:hAnsi="PF Din Text Cond Pro Light" w:cs="PF Din Text Cond Pro"/>
                <w:lang w:val="ru-RU"/>
              </w:rPr>
              <w:t>Матка: тело</w:t>
            </w:r>
            <w:r w:rsidR="002133C4"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="002133C4" w:rsidRPr="002133C4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1732687335"/>
                <w:placeholder>
                  <w:docPart w:val="3EE624CD6A32499C97D45ECF3359A902"/>
                </w:placeholder>
              </w:sdtPr>
              <w:sdtEndPr/>
              <w:sdtContent>
                <w:r w:rsidR="002133C4" w:rsidRPr="002133C4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F588B" w14:paraId="67CA58DE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B341305" w14:textId="77777777" w:rsidR="007F588B" w:rsidRPr="000A0246" w:rsidRDefault="007F588B" w:rsidP="00B744B1">
            <w:pPr>
              <w:pStyle w:val="Header2"/>
              <w:ind w:left="455" w:hanging="425"/>
              <w:rPr>
                <w:rFonts w:ascii="PF Din Text Cond Pro Light" w:hAnsi="PF Din Text Cond Pro Light" w:cs="PF Din Text Cond Pro"/>
                <w:lang w:val="ru-RU"/>
              </w:rPr>
            </w:pPr>
            <w:r w:rsidRPr="000A0246">
              <w:rPr>
                <w:rFonts w:ascii="PF Din Text Cond Pro Light" w:hAnsi="PF Din Text Cond Pro Light" w:cs="PF Din Text Cond Pro"/>
                <w:lang w:val="ru-RU"/>
              </w:rPr>
              <w:t>Рога:</w:t>
            </w:r>
            <w:r w:rsidR="002133C4"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="002133C4" w:rsidRPr="002133C4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1268376634"/>
                <w:placeholder>
                  <w:docPart w:val="E70D0DE34658428698139EDC2DB5CFDE"/>
                </w:placeholder>
              </w:sdtPr>
              <w:sdtEndPr/>
              <w:sdtContent>
                <w:r w:rsidR="002133C4" w:rsidRPr="002133C4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F588B" w14:paraId="5E19F4D6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8C02360" w14:textId="77777777" w:rsidR="007F588B" w:rsidRPr="000A0246" w:rsidRDefault="007F588B" w:rsidP="00B744B1">
            <w:pPr>
              <w:pStyle w:val="Header2"/>
              <w:ind w:left="455" w:hanging="425"/>
              <w:rPr>
                <w:rFonts w:ascii="PF Din Text Cond Pro Light" w:hAnsi="PF Din Text Cond Pro Light" w:cs="PF Din Text Cond Pro"/>
                <w:lang w:val="ru-RU"/>
              </w:rPr>
            </w:pPr>
            <w:r w:rsidRPr="000A0246">
              <w:rPr>
                <w:rFonts w:ascii="PF Din Text Cond Pro Light" w:hAnsi="PF Din Text Cond Pro Light" w:cs="PF Din Text Cond Pro"/>
                <w:lang w:val="ru-RU"/>
              </w:rPr>
              <w:t>Содержимое:</w:t>
            </w:r>
            <w:r w:rsidR="002133C4"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="002133C4" w:rsidRPr="002133C4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377755198"/>
                <w:placeholder>
                  <w:docPart w:val="4247857E48444E7D80881C666BB1397C"/>
                </w:placeholder>
              </w:sdtPr>
              <w:sdtEndPr/>
              <w:sdtContent>
                <w:r w:rsidR="002133C4" w:rsidRPr="002133C4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F588B" w14:paraId="3FCC36EB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4D2A337" w14:textId="77777777" w:rsidR="007F588B" w:rsidRPr="000A0246" w:rsidRDefault="007F588B" w:rsidP="00B744B1">
            <w:pPr>
              <w:pStyle w:val="Header2"/>
              <w:ind w:left="455" w:hanging="425"/>
              <w:rPr>
                <w:rFonts w:ascii="PF Din Text Cond Pro Light" w:hAnsi="PF Din Text Cond Pro Light" w:cs="PF Din Text Cond Pro"/>
                <w:lang w:val="ru-RU"/>
              </w:rPr>
            </w:pPr>
            <w:r w:rsidRPr="000A0246">
              <w:rPr>
                <w:rFonts w:ascii="PF Din Text Cond Pro Light" w:hAnsi="PF Din Text Cond Pro Light" w:cs="PF Din Text Cond Pro"/>
                <w:lang w:val="ru-RU"/>
              </w:rPr>
              <w:t>Яичник:</w:t>
            </w:r>
            <w:r w:rsidR="002133C4"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="002133C4" w:rsidRPr="002133C4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1193730119"/>
                <w:placeholder>
                  <w:docPart w:val="E05ABC66153C42288ECAE059F446D639"/>
                </w:placeholder>
              </w:sdtPr>
              <w:sdtEndPr/>
              <w:sdtContent>
                <w:r w:rsidR="002133C4" w:rsidRPr="002133C4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F588B" w14:paraId="425F86A3" w14:textId="77777777" w:rsidTr="00937E12">
        <w:trPr>
          <w:trHeight w:val="771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863A938" w14:textId="77777777" w:rsidR="007F588B" w:rsidRPr="000A0246" w:rsidRDefault="007F588B" w:rsidP="00B744B1">
            <w:pPr>
              <w:pStyle w:val="Header2"/>
              <w:ind w:left="455" w:hanging="425"/>
              <w:rPr>
                <w:rFonts w:ascii="PF Din Text Cond Pro Light" w:hAnsi="PF Din Text Cond Pro Light" w:cs="PF Din Text Cond Pro"/>
                <w:lang w:val="ru-RU"/>
              </w:rPr>
            </w:pPr>
            <w:r w:rsidRPr="000A0246">
              <w:rPr>
                <w:rFonts w:ascii="PF Din Text Cond Pro Light" w:hAnsi="PF Din Text Cond Pro Light" w:cs="PF Din Text Cond Pro"/>
                <w:lang w:val="ru-RU"/>
              </w:rPr>
              <w:t>Комментарий:</w:t>
            </w:r>
            <w:r w:rsidR="002133C4"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="002133C4" w:rsidRPr="002133C4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410508117"/>
                <w:placeholder>
                  <w:docPart w:val="79CDF4BF79A74F8892871A4A95338042"/>
                </w:placeholder>
              </w:sdtPr>
              <w:sdtEndPr/>
              <w:sdtContent>
                <w:r w:rsidR="002133C4" w:rsidRPr="002133C4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977AA9" w14:paraId="1AAAC770" w14:textId="77777777" w:rsidTr="00937E12">
        <w:trPr>
          <w:trHeight w:val="701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5BCE504" w14:textId="77777777" w:rsidR="00977AA9" w:rsidRPr="00EB7D0B" w:rsidRDefault="00AF0E37" w:rsidP="006F3C9F">
            <w:pPr>
              <w:pStyle w:val="Header2"/>
              <w:numPr>
                <w:ilvl w:val="0"/>
                <w:numId w:val="15"/>
              </w:numPr>
              <w:ind w:left="455" w:hanging="425"/>
              <w:rPr>
                <w:lang w:val="ru-RU"/>
              </w:rPr>
            </w:pPr>
            <w:r>
              <w:t>Желудочно-кишечный тракт</w:t>
            </w:r>
            <w:r w:rsidR="00937E12">
              <w:rPr>
                <w:lang w:val="ru-RU"/>
              </w:rPr>
              <w:t>:</w:t>
            </w:r>
            <w:r>
              <w:rPr>
                <w:lang w:val="ru-RU"/>
              </w:rPr>
              <w:t xml:space="preserve"> </w:t>
            </w:r>
            <w:r w:rsidR="00977AA9">
              <w:rPr>
                <w:lang w:val="ru-RU"/>
              </w:rPr>
              <w:t xml:space="preserve"> </w:t>
            </w:r>
          </w:p>
        </w:tc>
      </w:tr>
      <w:tr w:rsidR="00AF0E37" w14:paraId="530FE97B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4B1C644" w14:textId="77777777" w:rsidR="00AF0E37" w:rsidRPr="00AF0E37" w:rsidRDefault="00AF0E37" w:rsidP="00B744B1">
            <w:pPr>
              <w:pStyle w:val="Header2"/>
              <w:ind w:left="0" w:firstLine="0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>Желудок:</w:t>
            </w:r>
          </w:p>
        </w:tc>
      </w:tr>
      <w:tr w:rsidR="00AF0E37" w14:paraId="5EDA997E" w14:textId="77777777" w:rsidTr="00937E12">
        <w:tc>
          <w:tcPr>
            <w:tcW w:w="1986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47CF82A" w14:textId="77777777" w:rsidR="00AF0E37" w:rsidRPr="004A20C7" w:rsidRDefault="00AF0E37" w:rsidP="00B744B1">
            <w:pPr>
              <w:pStyle w:val="Header2"/>
              <w:ind w:left="306" w:firstLine="0"/>
              <w:rPr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>Наполнение:</w:t>
            </w:r>
          </w:p>
        </w:tc>
        <w:tc>
          <w:tcPr>
            <w:tcW w:w="2829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9492CFC" w14:textId="601A462B" w:rsidR="00AF0E37" w:rsidRPr="004A20C7" w:rsidRDefault="00AF0E37" w:rsidP="00B744B1">
            <w:pPr>
              <w:pStyle w:val="Header2"/>
              <w:ind w:left="0" w:firstLine="0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пуст </w:t>
            </w:r>
            <w:sdt>
              <w:sdtPr>
                <w:rPr>
                  <w:rStyle w:val="10"/>
                  <w:lang w:val="ru-RU"/>
                </w:rPr>
                <w:id w:val="-13679822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808" w:type="dxa"/>
            <w:gridSpan w:val="7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74FB58F" w14:textId="77777777" w:rsidR="00AF0E37" w:rsidRPr="004A20C7" w:rsidRDefault="00AF0E37" w:rsidP="00B744B1">
            <w:pPr>
              <w:pStyle w:val="Header2"/>
              <w:ind w:left="0" w:firstLine="0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скудное </w:t>
            </w:r>
            <w:sdt>
              <w:sdtPr>
                <w:rPr>
                  <w:rStyle w:val="10"/>
                  <w:lang w:val="ru-RU"/>
                </w:rPr>
                <w:id w:val="-114042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3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7F50C04" w14:textId="77777777" w:rsidR="00AF0E37" w:rsidRPr="004A20C7" w:rsidRDefault="00AF0E37" w:rsidP="00B744B1">
            <w:pPr>
              <w:pStyle w:val="Header2"/>
              <w:ind w:left="0" w:firstLine="0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умеренное </w:t>
            </w:r>
            <w:sdt>
              <w:sdtPr>
                <w:rPr>
                  <w:rStyle w:val="10"/>
                  <w:lang w:val="ru-RU"/>
                </w:rPr>
                <w:id w:val="29604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AF0E37" w14:paraId="42C5C2E9" w14:textId="77777777" w:rsidTr="00937E12">
        <w:tc>
          <w:tcPr>
            <w:tcW w:w="1986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33F5EC7" w14:textId="77777777" w:rsidR="00AF0E37" w:rsidRPr="004A20C7" w:rsidRDefault="00AF0E37" w:rsidP="00B744B1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2829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123B044" w14:textId="77777777" w:rsidR="00AF0E37" w:rsidRPr="004A20C7" w:rsidRDefault="00AF0E37" w:rsidP="00B744B1">
            <w:pPr>
              <w:pStyle w:val="Header2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значительное </w:t>
            </w:r>
            <w:sdt>
              <w:sdtPr>
                <w:rPr>
                  <w:rStyle w:val="10"/>
                  <w:lang w:val="ru-RU"/>
                </w:rPr>
                <w:id w:val="1216089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>
              <w:rPr>
                <w:rStyle w:val="10"/>
                <w:lang w:val="ru-RU"/>
              </w:rPr>
              <w:t xml:space="preserve"> </w:t>
            </w:r>
          </w:p>
        </w:tc>
        <w:tc>
          <w:tcPr>
            <w:tcW w:w="2808" w:type="dxa"/>
            <w:gridSpan w:val="7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12DEE7B" w14:textId="77777777" w:rsidR="00AF0E37" w:rsidRPr="004A20C7" w:rsidRDefault="00AF0E37" w:rsidP="00B744B1">
            <w:pPr>
              <w:pStyle w:val="Header2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эхогенное </w:t>
            </w:r>
            <w:sdt>
              <w:sdtPr>
                <w:rPr>
                  <w:rStyle w:val="10"/>
                  <w:lang w:val="ru-RU"/>
                </w:rPr>
                <w:id w:val="890851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3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A22C3FF" w14:textId="77777777" w:rsidR="00AF0E37" w:rsidRPr="004A20C7" w:rsidRDefault="00AF0E37" w:rsidP="00B744B1">
            <w:pPr>
              <w:pStyle w:val="Header2"/>
              <w:rPr>
                <w:lang w:val="ru-RU"/>
              </w:rPr>
            </w:pPr>
            <w:r>
              <w:rPr>
                <w:rStyle w:val="10"/>
                <w:lang w:val="ru-RU"/>
              </w:rPr>
              <w:t xml:space="preserve">однородное </w:t>
            </w:r>
            <w:sdt>
              <w:sdtPr>
                <w:rPr>
                  <w:rStyle w:val="10"/>
                  <w:lang w:val="ru-RU"/>
                </w:rPr>
                <w:id w:val="133460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AF0E37" w14:paraId="78F72E08" w14:textId="77777777" w:rsidTr="00937E12">
        <w:tc>
          <w:tcPr>
            <w:tcW w:w="1986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7D3441B" w14:textId="77777777" w:rsidR="00AF0E37" w:rsidRPr="004A20C7" w:rsidRDefault="00AF0E37" w:rsidP="00B744B1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8470" w:type="dxa"/>
            <w:gridSpan w:val="1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EE88305" w14:textId="77777777" w:rsidR="00AF0E37" w:rsidRDefault="00AF0E37" w:rsidP="00B744B1">
            <w:pPr>
              <w:pStyle w:val="Header2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неоднородное </w:t>
            </w:r>
            <w:sdt>
              <w:sdtPr>
                <w:rPr>
                  <w:rStyle w:val="10"/>
                  <w:lang w:val="ru-RU"/>
                </w:rPr>
                <w:id w:val="-136135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A91A8F" w14:paraId="05FF97D5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DADD33B" w14:textId="77777777" w:rsidR="00A91A8F" w:rsidRPr="00A91A8F" w:rsidRDefault="00A91A8F" w:rsidP="00B744B1">
            <w:pPr>
              <w:pStyle w:val="Header2"/>
              <w:ind w:left="306" w:firstLine="0"/>
              <w:rPr>
                <w:rFonts w:ascii="PF Din Text Cond Pro Light" w:hAnsi="PF Din Text Cond Pro Light"/>
                <w:lang w:val="ru-RU"/>
              </w:rPr>
            </w:pPr>
            <w:r w:rsidRPr="00A91A8F">
              <w:rPr>
                <w:rFonts w:ascii="PF Din Text Cond Pro Light" w:hAnsi="PF Din Text Cond Pro Light" w:cs="PF Din Text Cond Pro"/>
                <w:lang w:val="ru-RU"/>
              </w:rPr>
              <w:t>С</w:t>
            </w:r>
            <w:r w:rsidRPr="00A91A8F">
              <w:rPr>
                <w:rFonts w:ascii="PF Din Text Cond Pro Light" w:hAnsi="PF Din Text Cond Pro Light"/>
                <w:lang w:val="ru-RU"/>
              </w:rPr>
              <w:t>тенка</w:t>
            </w:r>
            <w:r w:rsidRPr="00A91A8F">
              <w:rPr>
                <w:rFonts w:ascii="PF Din Text Cond Pro Light" w:hAnsi="PF Din Text Cond Pro Light" w:cs="PF Din Text Cond Pro"/>
                <w:lang w:val="ru-RU"/>
              </w:rPr>
              <w:t>:</w:t>
            </w:r>
          </w:p>
        </w:tc>
        <w:tc>
          <w:tcPr>
            <w:tcW w:w="2829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08D4EAE" w14:textId="77777777" w:rsidR="00A91A8F" w:rsidRDefault="00A91A8F" w:rsidP="00B744B1">
            <w:pPr>
              <w:pStyle w:val="Header2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утолщена </w:t>
            </w:r>
            <w:sdt>
              <w:sdtPr>
                <w:rPr>
                  <w:rStyle w:val="10"/>
                  <w:lang w:val="ru-RU"/>
                </w:rPr>
                <w:id w:val="-198052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5641" w:type="dxa"/>
            <w:gridSpan w:val="8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81057A7" w14:textId="72ADB15B" w:rsidR="00A91A8F" w:rsidRPr="00A91A8F" w:rsidRDefault="00A91A8F" w:rsidP="00B744B1">
            <w:pPr>
              <w:pStyle w:val="Header2"/>
              <w:spacing w:line="240" w:lineRule="auto"/>
              <w:ind w:left="357" w:hanging="357"/>
              <w:rPr>
                <w:rStyle w:val="10"/>
                <w:lang w:val="ru-RU"/>
              </w:rPr>
            </w:pPr>
            <w:r w:rsidRPr="00A91A8F">
              <w:rPr>
                <w:rFonts w:ascii="PF Din Text Cond Pro Light" w:hAnsi="PF Din Text Cond Pro Light"/>
              </w:rPr>
              <w:t>слои дифференцированы</w:t>
            </w:r>
            <w:r w:rsidRPr="00A91A8F"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3228431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</w:tr>
      <w:tr w:rsidR="00A91A8F" w14:paraId="7B57734F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9708B04" w14:textId="77777777" w:rsidR="00A91A8F" w:rsidRPr="004A20C7" w:rsidRDefault="00A91A8F" w:rsidP="00B744B1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2829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D91DA9E" w14:textId="675D1E51" w:rsidR="00A91A8F" w:rsidRDefault="00A91A8F" w:rsidP="00B744B1">
            <w:pPr>
              <w:pStyle w:val="Header2"/>
              <w:rPr>
                <w:rStyle w:val="10"/>
                <w:lang w:val="ru-RU"/>
              </w:rPr>
            </w:pPr>
            <w:r>
              <w:rPr>
                <w:rStyle w:val="10"/>
                <w:lang w:val="ru-RU"/>
              </w:rPr>
              <w:t xml:space="preserve">не утолщена  </w:t>
            </w:r>
            <w:sdt>
              <w:sdtPr>
                <w:rPr>
                  <w:rStyle w:val="10"/>
                  <w:lang w:val="ru-RU"/>
                </w:rPr>
                <w:id w:val="91129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5641" w:type="dxa"/>
            <w:gridSpan w:val="8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F7CA1C9" w14:textId="77777777" w:rsidR="00A91A8F" w:rsidRPr="00A91A8F" w:rsidRDefault="00A91A8F" w:rsidP="00B744B1">
            <w:pPr>
              <w:pStyle w:val="Header2"/>
              <w:rPr>
                <w:rStyle w:val="10"/>
                <w:lang w:val="ru-RU"/>
              </w:rPr>
            </w:pPr>
            <w:r w:rsidRPr="00A91A8F">
              <w:rPr>
                <w:rFonts w:ascii="PF Din Text Cond Pro Light" w:hAnsi="PF Din Text Cond Pro Light"/>
              </w:rPr>
              <w:t>слои сглажены</w:t>
            </w:r>
            <w:r w:rsidRPr="00A91A8F"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11590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1A8F">
                  <w:rPr>
                    <w:rFonts w:ascii="PF Din Text Cond Pro Light" w:eastAsia="MS Gothic" w:hAnsi="PF Din Text Cond Pro Light"/>
                    <w:lang w:val="ru-RU"/>
                  </w:rPr>
                  <w:t>☐</w:t>
                </w:r>
              </w:sdtContent>
            </w:sdt>
          </w:p>
        </w:tc>
      </w:tr>
      <w:tr w:rsidR="00A91A8F" w14:paraId="554D7253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4EF8EFD" w14:textId="12451391" w:rsidR="00A91A8F" w:rsidRPr="00A91A8F" w:rsidRDefault="00A91A8F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 w:rsidRPr="00A91A8F">
              <w:rPr>
                <w:rFonts w:ascii="PF Din Text Cond Pro Light" w:hAnsi="PF Din Text Cond Pro Light"/>
                <w:lang w:val="ru-RU"/>
              </w:rPr>
              <w:t xml:space="preserve">Размер: </w:t>
            </w:r>
            <w:r w:rsidRPr="00A91A8F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1722560252"/>
                <w:placeholder>
                  <w:docPart w:val="18369999B8914E3EB24852816202DB28"/>
                </w:placeholder>
              </w:sdtPr>
              <w:sdtEndPr/>
              <w:sdtContent>
                <w:proofErr w:type="spellStart"/>
                <w:r w:rsidRPr="00A91A8F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</w:t>
                </w:r>
                <w:proofErr w:type="spellEnd"/>
                <w:r w:rsidR="0053634E">
                  <w:t xml:space="preserve">1.6 </w:t>
                </w:r>
                <w:proofErr w:type="spellStart"/>
                <w:r w:rsidR="0053634E">
                  <w:t>мм</w:t>
                </w:r>
                <w:proofErr w:type="spellEnd"/>
                <w:r w:rsidR="0053634E">
                  <w:t xml:space="preserve"> </w:t>
                </w:r>
                <w:r w:rsidRPr="00A91A8F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арии</w:t>
                </w:r>
              </w:sdtContent>
            </w:sdt>
          </w:p>
        </w:tc>
      </w:tr>
      <w:tr w:rsidR="00A91A8F" w14:paraId="6B4A70C2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727C201" w14:textId="77777777" w:rsidR="00A91A8F" w:rsidRPr="00A91A8F" w:rsidRDefault="00A91A8F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 w:rsidRPr="00A91A8F">
              <w:rPr>
                <w:rFonts w:ascii="PF Din Text Cond Pro Light" w:hAnsi="PF Din Text Cond Pro Light"/>
                <w:lang w:val="ru-RU"/>
              </w:rPr>
              <w:t xml:space="preserve">Комментарии: </w:t>
            </w:r>
            <w:r w:rsidRPr="00A91A8F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1064185911"/>
                <w:placeholder>
                  <w:docPart w:val="CB279C9EB5B84C18A6AF179CBE5ECE3F"/>
                </w:placeholder>
              </w:sdtPr>
              <w:sdtEndPr/>
              <w:sdtContent>
                <w:r w:rsidRPr="00A91A8F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83319" w14:paraId="79AAC57A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1D4BEDC" w14:textId="77777777" w:rsidR="00783319" w:rsidRPr="00A91A8F" w:rsidRDefault="00783319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lastRenderedPageBreak/>
              <w:t>ДПК</w:t>
            </w:r>
            <w:r w:rsidRPr="00A91A8F">
              <w:rPr>
                <w:rFonts w:ascii="PF Din Text Cond Pro Light" w:hAnsi="PF Din Text Cond Pro Light"/>
                <w:lang w:val="ru-RU"/>
              </w:rPr>
              <w:t xml:space="preserve">: </w:t>
            </w:r>
            <w:r w:rsidRPr="00A91A8F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1741631015"/>
                <w:placeholder>
                  <w:docPart w:val="A80032A44743427DB4D931F42EFED432"/>
                </w:placeholder>
              </w:sdtPr>
              <w:sdtEndPr/>
              <w:sdtContent>
                <w:r w:rsidRPr="00A91A8F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83319" w14:paraId="2CA2FECF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766C512" w14:textId="77777777" w:rsidR="00783319" w:rsidRPr="00A91A8F" w:rsidRDefault="00783319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Сосочек ДПК</w:t>
            </w:r>
            <w:r w:rsidRPr="00A91A8F">
              <w:rPr>
                <w:rFonts w:ascii="PF Din Text Cond Pro Light" w:hAnsi="PF Din Text Cond Pro Light"/>
                <w:lang w:val="ru-RU"/>
              </w:rPr>
              <w:t xml:space="preserve">: </w:t>
            </w:r>
            <w:r w:rsidRPr="00A91A8F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1447236238"/>
                <w:placeholder>
                  <w:docPart w:val="CD2D68CA6F114B16B86BD47299818513"/>
                </w:placeholder>
              </w:sdtPr>
              <w:sdtEndPr/>
              <w:sdtContent>
                <w:r w:rsidRPr="00A91A8F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783319" w14:paraId="5EBD77A4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41618AE" w14:textId="77777777" w:rsidR="00783319" w:rsidRDefault="00783319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Тощая кишка:</w:t>
            </w:r>
          </w:p>
        </w:tc>
      </w:tr>
      <w:tr w:rsidR="00662E27" w14:paraId="75F277B2" w14:textId="77777777" w:rsidTr="00937E12">
        <w:tc>
          <w:tcPr>
            <w:tcW w:w="1986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5A3C3C5" w14:textId="77777777" w:rsidR="00662E27" w:rsidRPr="00662E27" w:rsidRDefault="00662E27" w:rsidP="00B744B1">
            <w:pPr>
              <w:pStyle w:val="Header2"/>
              <w:ind w:left="306" w:firstLine="0"/>
              <w:rPr>
                <w:rFonts w:ascii="PF Din Text Cond Pro Light" w:hAnsi="PF Din Text Cond Pro Light"/>
                <w:lang w:val="ru-RU"/>
              </w:rPr>
            </w:pPr>
            <w:r w:rsidRPr="00662E27">
              <w:rPr>
                <w:rFonts w:ascii="PF Din Text Cond Pro Light" w:hAnsi="PF Din Text Cond Pro Light"/>
                <w:lang w:val="ru-RU"/>
              </w:rPr>
              <w:t>Наполнение:</w:t>
            </w:r>
          </w:p>
        </w:tc>
        <w:tc>
          <w:tcPr>
            <w:tcW w:w="424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9A1358" w14:textId="662D3742" w:rsidR="00662E27" w:rsidRPr="00783319" w:rsidRDefault="00662E27" w:rsidP="00B744B1">
            <w:pPr>
              <w:pStyle w:val="Header2"/>
              <w:rPr>
                <w:rStyle w:val="10"/>
                <w:lang w:val="ru-RU"/>
              </w:rPr>
            </w:pPr>
            <w:r w:rsidRPr="00783319">
              <w:rPr>
                <w:rFonts w:ascii="PF Din Text Cond Pro Light" w:hAnsi="PF Din Text Cond Pro Light"/>
              </w:rPr>
              <w:t>петли не расширены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681791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422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FE4C1FB" w14:textId="77777777" w:rsidR="00662E27" w:rsidRPr="00783319" w:rsidRDefault="00662E27" w:rsidP="00B744B1">
            <w:pPr>
              <w:pStyle w:val="Header2"/>
              <w:rPr>
                <w:rStyle w:val="10"/>
                <w:lang w:val="ru-RU"/>
              </w:rPr>
            </w:pPr>
            <w:r w:rsidRPr="00783319">
              <w:rPr>
                <w:rFonts w:ascii="PF Din Text Cond Pro Light" w:hAnsi="PF Din Text Cond Pro Light"/>
              </w:rPr>
              <w:t>значительно расширены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19276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662E27" w14:paraId="4F326FFC" w14:textId="77777777" w:rsidTr="00937E12">
        <w:tc>
          <w:tcPr>
            <w:tcW w:w="1986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1E6ECBC" w14:textId="77777777" w:rsidR="00662E27" w:rsidRPr="004A20C7" w:rsidRDefault="00662E27" w:rsidP="00B744B1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424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314D8EA" w14:textId="77777777" w:rsidR="00662E27" w:rsidRPr="00662E27" w:rsidRDefault="00662E27" w:rsidP="00B744B1">
            <w:pPr>
              <w:pStyle w:val="Header2"/>
              <w:rPr>
                <w:rStyle w:val="10"/>
                <w:lang w:val="ru-RU"/>
              </w:rPr>
            </w:pPr>
            <w:r w:rsidRPr="00783319">
              <w:rPr>
                <w:rFonts w:ascii="PF Din Text Cond Pro Light" w:hAnsi="PF Din Text Cond Pro Light"/>
              </w:rPr>
              <w:t>незначительно расширены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85549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422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1D26326" w14:textId="77777777" w:rsidR="00662E27" w:rsidRPr="00783319" w:rsidRDefault="00662E27" w:rsidP="00B744B1">
            <w:pPr>
              <w:pStyle w:val="Header2"/>
              <w:rPr>
                <w:rStyle w:val="10"/>
                <w:lang w:val="ru-RU"/>
              </w:rPr>
            </w:pPr>
            <w:r w:rsidRPr="00783319">
              <w:rPr>
                <w:rFonts w:ascii="PF Din Text Cond Pro Light" w:hAnsi="PF Din Text Cond Pro Light"/>
              </w:rPr>
              <w:t>эхогенным содержимым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34065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662E27" w14:paraId="47CFDF86" w14:textId="77777777" w:rsidTr="00937E12">
        <w:tc>
          <w:tcPr>
            <w:tcW w:w="1986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CFF05D0" w14:textId="77777777" w:rsidR="00662E27" w:rsidRPr="004A20C7" w:rsidRDefault="00662E27" w:rsidP="00B744B1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4246" w:type="dxa"/>
            <w:gridSpan w:val="9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E8EF2A6" w14:textId="77777777" w:rsidR="00662E27" w:rsidRPr="00783319" w:rsidRDefault="00662E27" w:rsidP="00B744B1">
            <w:pPr>
              <w:pStyle w:val="Header2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  <w:lang w:val="ru-RU"/>
              </w:rPr>
              <w:t>г</w:t>
            </w:r>
            <w:r w:rsidRPr="00783319">
              <w:rPr>
                <w:rFonts w:ascii="PF Din Text Cond Pro Light" w:hAnsi="PF Din Text Cond Pro Light"/>
              </w:rPr>
              <w:t>азом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6013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422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CFFAE56" w14:textId="77777777" w:rsidR="00662E27" w:rsidRPr="00662E27" w:rsidRDefault="00662E27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 w:rsidRPr="00783319">
              <w:rPr>
                <w:rFonts w:ascii="PF Din Text Cond Pro Light" w:hAnsi="PF Din Text Cond Pro Light"/>
              </w:rPr>
              <w:t xml:space="preserve">жидкостным </w:t>
            </w:r>
            <w:r w:rsidRPr="00783319">
              <w:rPr>
                <w:rFonts w:ascii="PF Din Text Cond Pro Light" w:hAnsi="PF Din Text Cond Pro Light"/>
                <w:lang w:val="ru-RU"/>
              </w:rPr>
              <w:t>с</w:t>
            </w:r>
            <w:r w:rsidRPr="00783319">
              <w:rPr>
                <w:rFonts w:ascii="PF Din Text Cond Pro Light" w:hAnsi="PF Din Text Cond Pro Light"/>
              </w:rPr>
              <w:t>одержимым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31794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662E27" w14:paraId="2CA69E17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CBF000F" w14:textId="77777777" w:rsidR="00662E27" w:rsidRPr="004A20C7" w:rsidRDefault="00662E27" w:rsidP="00B744B1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8470" w:type="dxa"/>
            <w:gridSpan w:val="1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71F3E7" w14:textId="77777777" w:rsidR="00662E27" w:rsidRPr="00783319" w:rsidRDefault="00662E27" w:rsidP="00B744B1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а</w:t>
            </w:r>
            <w:r w:rsidRPr="00783319">
              <w:rPr>
                <w:rFonts w:ascii="PF Din Text Cond Pro Light" w:hAnsi="PF Din Text Cond Pro Light"/>
              </w:rPr>
              <w:t>нэхогенным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35875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662E27" w14:paraId="4A874C33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F0BA28A" w14:textId="77777777" w:rsidR="00662E27" w:rsidRPr="00662E27" w:rsidRDefault="00662E27" w:rsidP="00B744B1">
            <w:pPr>
              <w:pStyle w:val="Header2"/>
              <w:ind w:left="306" w:firstLine="0"/>
              <w:rPr>
                <w:rFonts w:ascii="PF Din Text Cond Pro Light" w:hAnsi="PF Din Text Cond Pro Light"/>
                <w:lang w:val="ru-RU"/>
              </w:rPr>
            </w:pPr>
            <w:r w:rsidRPr="00662E27">
              <w:rPr>
                <w:rFonts w:ascii="PF Din Text Cond Pro Light" w:hAnsi="PF Din Text Cond Pro Light"/>
                <w:lang w:val="ru-RU"/>
              </w:rPr>
              <w:t>Стенка:</w:t>
            </w:r>
          </w:p>
        </w:tc>
        <w:tc>
          <w:tcPr>
            <w:tcW w:w="3396" w:type="dxa"/>
            <w:gridSpan w:val="8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C6734DD" w14:textId="77777777" w:rsidR="00662E27" w:rsidRPr="00B47BB6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Style w:val="10"/>
                <w:lang w:val="ru-RU"/>
              </w:rPr>
              <w:t xml:space="preserve">утолщена </w:t>
            </w:r>
            <w:sdt>
              <w:sdtPr>
                <w:rPr>
                  <w:rStyle w:val="10"/>
                  <w:lang w:val="ru-RU"/>
                </w:rPr>
                <w:id w:val="128415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5074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E63ECFC" w14:textId="3EC333E4" w:rsidR="00662E27" w:rsidRDefault="00662E27" w:rsidP="00B744B1">
            <w:pPr>
              <w:pStyle w:val="Header2"/>
              <w:rPr>
                <w:rStyle w:val="10"/>
                <w:lang w:val="ru-RU"/>
              </w:rPr>
            </w:pPr>
            <w:r w:rsidRPr="00A91A8F">
              <w:rPr>
                <w:rFonts w:ascii="PF Din Text Cond Pro Light" w:hAnsi="PF Din Text Cond Pro Light"/>
              </w:rPr>
              <w:t>слои дифференцированы</w:t>
            </w:r>
            <w:r w:rsidRPr="00A91A8F"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14388208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</w:tr>
      <w:tr w:rsidR="00662E27" w14:paraId="05170C95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3831366" w14:textId="77777777" w:rsidR="00662E27" w:rsidRDefault="00662E27" w:rsidP="00B744B1">
            <w:pPr>
              <w:pStyle w:val="Header2"/>
              <w:ind w:left="306" w:firstLine="0"/>
              <w:rPr>
                <w:lang w:val="ru-RU"/>
              </w:rPr>
            </w:pPr>
          </w:p>
        </w:tc>
        <w:tc>
          <w:tcPr>
            <w:tcW w:w="3396" w:type="dxa"/>
            <w:gridSpan w:val="8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8C05DA" w14:textId="159E18ED" w:rsidR="00662E27" w:rsidRPr="00B47BB6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Style w:val="10"/>
                <w:lang w:val="ru-RU"/>
              </w:rPr>
              <w:t xml:space="preserve">не утолщена  </w:t>
            </w:r>
            <w:sdt>
              <w:sdtPr>
                <w:rPr>
                  <w:rStyle w:val="10"/>
                  <w:lang w:val="ru-RU"/>
                </w:rPr>
                <w:id w:val="12314327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0"/>
                </w:rPr>
              </w:sdtEndPr>
              <w:sdtContent>
                <w:r w:rsidR="0053634E">
                  <w:rPr>
                    <w:rStyle w:val="10"/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5074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4C92EDA" w14:textId="77777777" w:rsidR="00662E27" w:rsidRDefault="00662E27" w:rsidP="00B744B1">
            <w:pPr>
              <w:pStyle w:val="Header2"/>
              <w:rPr>
                <w:rStyle w:val="10"/>
                <w:lang w:val="ru-RU"/>
              </w:rPr>
            </w:pPr>
            <w:r w:rsidRPr="00A91A8F">
              <w:rPr>
                <w:rFonts w:ascii="PF Din Text Cond Pro Light" w:hAnsi="PF Din Text Cond Pro Light"/>
              </w:rPr>
              <w:t>слои сглажены</w:t>
            </w:r>
            <w:r w:rsidRPr="00A91A8F"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202577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1A8F">
                  <w:rPr>
                    <w:rFonts w:ascii="PF Din Text Cond Pro Light" w:eastAsia="MS Gothic" w:hAnsi="PF Din Text Cond Pro Light"/>
                    <w:lang w:val="ru-RU"/>
                  </w:rPr>
                  <w:t>☐</w:t>
                </w:r>
              </w:sdtContent>
            </w:sdt>
          </w:p>
        </w:tc>
      </w:tr>
      <w:tr w:rsidR="00662E27" w14:paraId="21D617BB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04A6A1F" w14:textId="0C9723C7" w:rsidR="00662E27" w:rsidRPr="00A91A8F" w:rsidRDefault="00662E27" w:rsidP="00B744B1">
            <w:pPr>
              <w:pStyle w:val="Header2"/>
              <w:rPr>
                <w:rFonts w:ascii="PF Din Text Cond Pro Light" w:hAnsi="PF Din Text Cond Pro Light"/>
              </w:rPr>
            </w:pPr>
            <w:r w:rsidRPr="00A91A8F">
              <w:rPr>
                <w:rFonts w:ascii="PF Din Text Cond Pro Light" w:hAnsi="PF Din Text Cond Pro Light"/>
                <w:lang w:val="ru-RU"/>
              </w:rPr>
              <w:t xml:space="preserve">Размер: </w:t>
            </w:r>
            <w:r w:rsidRPr="00A91A8F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376903299"/>
                <w:placeholder>
                  <w:docPart w:val="45076A69AC624AE79342B0E3A0998816"/>
                </w:placeholder>
              </w:sdtPr>
              <w:sdtEndPr/>
              <w:sdtContent>
                <w:r w:rsidR="0053634E">
                  <w:t xml:space="preserve">2.7- 3.2 </w:t>
                </w:r>
                <w:proofErr w:type="spellStart"/>
                <w:r w:rsidR="0053634E">
                  <w:t>мм</w:t>
                </w:r>
                <w:proofErr w:type="spellEnd"/>
                <w:r w:rsidR="0053634E">
                  <w:t xml:space="preserve"> </w:t>
                </w:r>
              </w:sdtContent>
            </w:sdt>
          </w:p>
        </w:tc>
      </w:tr>
      <w:tr w:rsidR="00662E27" w14:paraId="51228744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D592D10" w14:textId="4DF9E05B" w:rsidR="00662E27" w:rsidRPr="0053634E" w:rsidRDefault="00662E27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 w:rsidRPr="00A91A8F">
              <w:rPr>
                <w:rFonts w:ascii="PF Din Text Cond Pro Light" w:hAnsi="PF Din Text Cond Pro Light"/>
                <w:lang w:val="ru-RU"/>
              </w:rPr>
              <w:t xml:space="preserve">Комментарии: </w:t>
            </w:r>
            <w:r w:rsidRPr="00A91A8F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635333553"/>
                <w:placeholder>
                  <w:docPart w:val="81B4421E2C474F0B91B745C3AE357A44"/>
                </w:placeholder>
              </w:sdtPr>
              <w:sdtEndPr/>
              <w:sdtContent>
                <w:r w:rsidR="0053634E" w:rsidRPr="0053634E">
                  <w:rPr>
                    <w:lang w:val="ru-RU"/>
                  </w:rPr>
                  <w:t xml:space="preserve">на отдельных участках слабо расширены </w:t>
                </w:r>
                <w:proofErr w:type="spellStart"/>
                <w:r w:rsidR="0053634E" w:rsidRPr="0053634E">
                  <w:rPr>
                    <w:lang w:val="ru-RU"/>
                  </w:rPr>
                  <w:t>анэхогенным</w:t>
                </w:r>
                <w:proofErr w:type="spellEnd"/>
                <w:r w:rsidR="0053634E" w:rsidRPr="0053634E">
                  <w:rPr>
                    <w:lang w:val="ru-RU"/>
                  </w:rPr>
                  <w:t xml:space="preserve"> содержимым </w:t>
                </w:r>
              </w:sdtContent>
            </w:sdt>
          </w:p>
        </w:tc>
      </w:tr>
      <w:tr w:rsidR="00662E27" w14:paraId="4C7ABC5C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4AC2E58" w14:textId="77777777" w:rsidR="00662E27" w:rsidRPr="00783319" w:rsidRDefault="00662E27" w:rsidP="00B744B1">
            <w:pPr>
              <w:pStyle w:val="Header2"/>
              <w:rPr>
                <w:rFonts w:ascii="PF Din Text Cond Pro Light" w:hAnsi="PF Din Text Cond Pro Light"/>
              </w:rPr>
            </w:pPr>
            <w:r w:rsidRPr="00783319">
              <w:rPr>
                <w:rFonts w:ascii="PF Din Text Cond Pro Light" w:hAnsi="PF Din Text Cond Pro Light"/>
              </w:rPr>
              <w:t xml:space="preserve">Подвздошная </w:t>
            </w:r>
            <w:proofErr w:type="gramStart"/>
            <w:r w:rsidRPr="00783319">
              <w:rPr>
                <w:rFonts w:ascii="PF Din Text Cond Pro Light" w:hAnsi="PF Din Text Cond Pro Light"/>
              </w:rPr>
              <w:t>кишка</w:t>
            </w:r>
            <w:r w:rsidRPr="00783319">
              <w:rPr>
                <w:rFonts w:ascii="PF Din Text Cond Pro Light" w:hAnsi="PF Din Text Cond Pro Light"/>
                <w:lang w:val="ru-RU"/>
              </w:rPr>
              <w:t xml:space="preserve"> :</w:t>
            </w:r>
            <w:proofErr w:type="gramEnd"/>
            <w:r w:rsidRPr="00783319">
              <w:rPr>
                <w:rFonts w:ascii="PF Din Text Cond Pro Light" w:hAnsi="PF Din Text Cond Pro Light"/>
                <w:lang w:val="ru-RU"/>
              </w:rPr>
              <w:t xml:space="preserve"> </w:t>
            </w:r>
            <w:r w:rsidRPr="00783319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67496100"/>
                <w:placeholder>
                  <w:docPart w:val="0BD3D74730F244FCB571A8068684D9AA"/>
                </w:placeholder>
              </w:sdtPr>
              <w:sdtEndPr/>
              <w:sdtContent>
                <w:r w:rsidRPr="00783319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662E27" w14:paraId="579AF26E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B98FFD3" w14:textId="77777777" w:rsidR="00662E27" w:rsidRPr="00783319" w:rsidRDefault="00662E27" w:rsidP="00B744B1">
            <w:pPr>
              <w:pStyle w:val="Header2"/>
              <w:rPr>
                <w:rFonts w:ascii="PF Din Text Cond Pro Light" w:hAnsi="PF Din Text Cond Pro Light"/>
              </w:rPr>
            </w:pPr>
            <w:r w:rsidRPr="00783319">
              <w:rPr>
                <w:rFonts w:ascii="PF Din Text Cond Pro Light" w:hAnsi="PF Din Text Cond Pro Light"/>
              </w:rPr>
              <w:t xml:space="preserve">Слепая </w:t>
            </w:r>
            <w:proofErr w:type="gramStart"/>
            <w:r w:rsidRPr="00783319">
              <w:rPr>
                <w:rFonts w:ascii="PF Din Text Cond Pro Light" w:hAnsi="PF Din Text Cond Pro Light"/>
              </w:rPr>
              <w:t>кишка</w:t>
            </w:r>
            <w:r w:rsidRPr="00783319">
              <w:rPr>
                <w:rFonts w:ascii="PF Din Text Cond Pro Light" w:hAnsi="PF Din Text Cond Pro Light"/>
                <w:lang w:val="ru-RU"/>
              </w:rPr>
              <w:t xml:space="preserve"> :</w:t>
            </w:r>
            <w:proofErr w:type="gramEnd"/>
            <w:r w:rsidRPr="00783319">
              <w:rPr>
                <w:rFonts w:ascii="PF Din Text Cond Pro Light" w:hAnsi="PF Din Text Cond Pro Light"/>
                <w:lang w:val="ru-RU"/>
              </w:rPr>
              <w:t xml:space="preserve"> </w:t>
            </w:r>
            <w:r w:rsidRPr="00783319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1921140611"/>
                <w:placeholder>
                  <w:docPart w:val="8DFD5CDC8E824FCB8C45CA6E01DC501F"/>
                </w:placeholder>
              </w:sdtPr>
              <w:sdtEndPr/>
              <w:sdtContent>
                <w:r w:rsidRPr="00783319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662E27" w14:paraId="0C307CB9" w14:textId="77777777" w:rsidTr="00937E12">
        <w:trPr>
          <w:trHeight w:val="361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E534950" w14:textId="77777777" w:rsidR="00662E27" w:rsidRPr="00B744B1" w:rsidRDefault="00662E27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 w:rsidRPr="00662E27">
              <w:rPr>
                <w:rFonts w:ascii="PF Din Text Cond Pro Light" w:hAnsi="PF Din Text Cond Pro Light"/>
                <w:sz w:val="26"/>
                <w:szCs w:val="26"/>
              </w:rPr>
              <w:t xml:space="preserve">Перистальтика жкт: </w:t>
            </w:r>
            <w:r w:rsidRPr="00662E27">
              <w:rPr>
                <w:rFonts w:ascii="PF Din Text Cond Pro Light" w:hAnsi="PF Din Text Cond Pro Light" w:cs="PF Din Text Cond Pro"/>
                <w:color w:val="D0CECE" w:themeColor="background2" w:themeShade="E6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sz w:val="26"/>
                  <w:szCs w:val="26"/>
                </w:rPr>
                <w:id w:val="-469891613"/>
                <w:placeholder>
                  <w:docPart w:val="82FEBD170D8B4D16A7E7840878A7F15D"/>
                </w:placeholder>
              </w:sdtPr>
              <w:sdtEndPr/>
              <w:sdtContent>
                <w:r w:rsidRPr="00662E27">
                  <w:rPr>
                    <w:rFonts w:ascii="PF Din Text Cond Pro Light" w:hAnsi="PF Din Text Cond Pro Light" w:cs="PF Din Text Cond Pro"/>
                    <w:color w:val="D0CECE" w:themeColor="background2" w:themeShade="E6"/>
                    <w:sz w:val="26"/>
                    <w:szCs w:val="26"/>
                  </w:rPr>
                  <w:t>комментарии</w:t>
                </w:r>
              </w:sdtContent>
            </w:sdt>
          </w:p>
        </w:tc>
      </w:tr>
      <w:tr w:rsidR="00662E27" w14:paraId="5C7B4C3A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B2D8605" w14:textId="77777777" w:rsidR="00662E27" w:rsidRPr="00AF0E37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 w:rsidRPr="00B744B1">
              <w:rPr>
                <w:rFonts w:ascii="PF Din Text Cond Pro Light" w:hAnsi="PF Din Text Cond Pro Light"/>
                <w:sz w:val="26"/>
                <w:szCs w:val="26"/>
              </w:rPr>
              <w:t>Ободочная кишка:</w:t>
            </w:r>
          </w:p>
        </w:tc>
      </w:tr>
      <w:tr w:rsidR="00B744B1" w14:paraId="2D37FE41" w14:textId="77777777" w:rsidTr="00937E12">
        <w:tc>
          <w:tcPr>
            <w:tcW w:w="3485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12821D2" w14:textId="77777777" w:rsidR="00B744B1" w:rsidRP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>
              <w:rPr>
                <w:rFonts w:ascii="PF Din Text Cond Pro Light" w:hAnsi="PF Din Text Cond Pro Light"/>
                <w:sz w:val="26"/>
                <w:szCs w:val="26"/>
              </w:rPr>
              <w:t>Наполнение:</w:t>
            </w:r>
          </w:p>
        </w:tc>
        <w:tc>
          <w:tcPr>
            <w:tcW w:w="6971" w:type="dxa"/>
            <w:gridSpan w:val="10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BA6131B" w14:textId="77777777" w:rsidR="00B744B1" w:rsidRP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>
              <w:t xml:space="preserve">спавшаяся </w:t>
            </w:r>
            <w:sdt>
              <w:sdtPr>
                <w:id w:val="-173438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744B1" w14:paraId="10F16E21" w14:textId="77777777" w:rsidTr="00937E12">
        <w:tc>
          <w:tcPr>
            <w:tcW w:w="3485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821C3FA" w14:textId="77777777" w:rsid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  <w:tc>
          <w:tcPr>
            <w:tcW w:w="6971" w:type="dxa"/>
            <w:gridSpan w:val="10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26828C9" w14:textId="3FEC7AC8" w:rsidR="00B744B1" w:rsidRP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>
              <w:t xml:space="preserve">эхогенное с эхотенью (сформированный кал) </w:t>
            </w:r>
            <w:sdt>
              <w:sdtPr>
                <w:id w:val="2900966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B744B1" w14:paraId="50C4B40F" w14:textId="77777777" w:rsidTr="00937E12">
        <w:tc>
          <w:tcPr>
            <w:tcW w:w="3485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91AA9EE" w14:textId="77777777" w:rsid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  <w:tc>
          <w:tcPr>
            <w:tcW w:w="3485" w:type="dxa"/>
            <w:gridSpan w:val="7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EF5BCF2" w14:textId="77777777" w:rsidR="00B744B1" w:rsidRP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>
              <w:t xml:space="preserve">жидкостное дисперстное </w:t>
            </w:r>
            <w:sdt>
              <w:sdtPr>
                <w:id w:val="-57914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486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45E4D35" w14:textId="77777777" w:rsidR="00B744B1" w:rsidRP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>
              <w:t xml:space="preserve">газ </w:t>
            </w:r>
            <w:sdt>
              <w:sdtPr>
                <w:id w:val="125238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744B1" w14:paraId="2134C4AE" w14:textId="77777777" w:rsidTr="00937E12">
        <w:tc>
          <w:tcPr>
            <w:tcW w:w="3485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53C7A11" w14:textId="77777777" w:rsid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</w:p>
        </w:tc>
        <w:tc>
          <w:tcPr>
            <w:tcW w:w="6971" w:type="dxa"/>
            <w:gridSpan w:val="10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C23B71E" w14:textId="77777777" w:rsidR="00B744B1" w:rsidRDefault="00B744B1" w:rsidP="00B744B1">
            <w:pPr>
              <w:pStyle w:val="a6"/>
            </w:pPr>
            <w:r>
              <w:t xml:space="preserve">полуоформленное </w:t>
            </w:r>
            <w:sdt>
              <w:sdtPr>
                <w:id w:val="-1590695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744B1" w14:paraId="7E5B313E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06A0555" w14:textId="49DB7905" w:rsidR="00B744B1" w:rsidRPr="00B744B1" w:rsidRDefault="00B744B1" w:rsidP="00B744B1">
            <w:pPr>
              <w:pStyle w:val="a6"/>
              <w:rPr>
                <w:rFonts w:ascii="PF Din Text Cond Pro Light" w:hAnsi="PF Din Text Cond Pro Light"/>
                <w:sz w:val="26"/>
                <w:szCs w:val="26"/>
              </w:rPr>
            </w:pPr>
            <w:r>
              <w:rPr>
                <w:rFonts w:ascii="PF Din Text Cond Pro Light" w:hAnsi="PF Din Text Cond Pro Light"/>
                <w:sz w:val="26"/>
                <w:szCs w:val="26"/>
              </w:rPr>
              <w:t xml:space="preserve">Стенка: </w:t>
            </w:r>
            <w:r>
              <w:rPr>
                <w:rFonts w:ascii="PF Din Text Cond Pro Light" w:hAnsi="PF Din Text Cond Pro Light"/>
                <w:color w:val="D0CECE" w:themeColor="background2" w:themeShade="E6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</w:rPr>
                <w:id w:val="1864638013"/>
                <w:placeholder>
                  <w:docPart w:val="176E224F864A4415AD45C20C4C948EE5"/>
                </w:placeholder>
              </w:sdtPr>
              <w:sdtEndPr/>
              <w:sdtContent>
                <w:r w:rsidR="0053634E">
                  <w:t xml:space="preserve">1.5 мм </w:t>
                </w:r>
              </w:sdtContent>
            </w:sdt>
          </w:p>
        </w:tc>
      </w:tr>
      <w:tr w:rsidR="00662E27" w14:paraId="577D2C4A" w14:textId="77777777" w:rsidTr="00937E12">
        <w:trPr>
          <w:trHeight w:val="827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B7D0D8A" w14:textId="77777777" w:rsidR="00662E27" w:rsidRDefault="00662E27" w:rsidP="00B744B1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Комментарии</w:t>
            </w:r>
            <w:r w:rsidRPr="00824917">
              <w:rPr>
                <w:rFonts w:ascii="PF Din Text Cond Pro Light" w:hAnsi="PF Din Text Cond Pro Light"/>
                <w:lang w:val="ru-RU"/>
              </w:rPr>
              <w:t>: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  <w:lang w:val="ru-RU"/>
                </w:rPr>
                <w:id w:val="-1446460864"/>
                <w:placeholder>
                  <w:docPart w:val="67CC764D96CA4F9FAB9D66BE8E64122B"/>
                </w:placeholder>
              </w:sdtPr>
              <w:sdtEndPr/>
              <w:sdtContent>
                <w:r w:rsidRPr="00824917">
                  <w:rPr>
                    <w:rFonts w:ascii="PF Din Text Cond Pro Light" w:hAnsi="PF Din Text Cond Pro Light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662E27" w14:paraId="73013B8D" w14:textId="77777777" w:rsidTr="00937E12">
        <w:trPr>
          <w:trHeight w:val="827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81905D2" w14:textId="77777777" w:rsidR="00662E27" w:rsidRPr="00937E12" w:rsidRDefault="00662E27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 w:rsidRPr="00390F8C">
              <w:t>13. Поджелудочная железа</w:t>
            </w:r>
            <w:r w:rsidR="00937E12">
              <w:rPr>
                <w:lang w:val="ru-RU"/>
              </w:rPr>
              <w:t>:</w:t>
            </w:r>
          </w:p>
        </w:tc>
      </w:tr>
      <w:tr w:rsidR="00662E27" w14:paraId="68694006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1569094" w14:textId="77777777" w:rsidR="00662E27" w:rsidRPr="00E60DBA" w:rsidRDefault="00662E27" w:rsidP="00B744B1">
            <w:pPr>
              <w:pStyle w:val="Header2"/>
              <w:ind w:left="0" w:firstLine="0"/>
              <w:rPr>
                <w:rFonts w:ascii="PF Din Text Cond Pro Light" w:hAnsi="PF Din Text Cond Pro Light"/>
                <w:lang w:val="ru-RU"/>
              </w:rPr>
            </w:pPr>
            <w:r w:rsidRPr="00E60DBA">
              <w:rPr>
                <w:rFonts w:ascii="PF Din Text Cond Pro Light" w:hAnsi="PF Din Text Cond Pro Light"/>
              </w:rPr>
              <w:t>Визуализация</w:t>
            </w:r>
            <w:r w:rsidRPr="00E60DBA">
              <w:rPr>
                <w:rFonts w:ascii="PF Din Text Cond Pro Light" w:hAnsi="PF Din Text Cond Pro Light" w:cs="PF Din Text Cond Pro"/>
                <w:lang w:val="ru-RU"/>
              </w:rPr>
              <w:t>:</w:t>
            </w:r>
          </w:p>
        </w:tc>
        <w:tc>
          <w:tcPr>
            <w:tcW w:w="3396" w:type="dxa"/>
            <w:gridSpan w:val="8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0F53716" w14:textId="3614D1BC" w:rsidR="00662E27" w:rsidRPr="00E458CE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четкая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20474062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5074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A4F1F1C" w14:textId="77777777" w:rsidR="00662E27" w:rsidRDefault="00662E27" w:rsidP="00B744B1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нечеткая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145678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</w:tr>
      <w:tr w:rsidR="00662E27" w14:paraId="6B131318" w14:textId="77777777" w:rsidTr="00937E12"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8CA11A1" w14:textId="77777777" w:rsidR="00662E27" w:rsidRDefault="00662E27" w:rsidP="00B744B1">
            <w:pPr>
              <w:pStyle w:val="Header2"/>
              <w:rPr>
                <w:rStyle w:val="10"/>
                <w:lang w:val="ru-RU"/>
              </w:rPr>
            </w:pPr>
            <w:r w:rsidRPr="00E60DBA">
              <w:rPr>
                <w:rFonts w:ascii="PF Din Text Cond Pro Light" w:hAnsi="PF Din Text Cond Pro Light"/>
                <w:lang w:val="ru-RU"/>
              </w:rPr>
              <w:t>Размер: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r>
              <w:rPr>
                <w:rFonts w:ascii="PF Din Text Cond Pro Light" w:hAnsi="PF Din Text Cond Pro Light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color w:val="D0CECE" w:themeColor="background2" w:themeShade="E6"/>
                  <w:lang w:val="ru-RU"/>
                </w:rPr>
                <w:id w:val="1863238269"/>
                <w:placeholder>
                  <w:docPart w:val="B7CE79CA4E52411E8C92C1EAEFFAB59C"/>
                </w:placeholder>
              </w:sdtPr>
              <w:sdtEndPr/>
              <w:sdtContent>
                <w:r w:rsidRPr="00824917">
                  <w:rPr>
                    <w:rFonts w:ascii="PF Din Text Cond Pro Light" w:hAnsi="PF Din Text Cond Pro Light"/>
                    <w:color w:val="D0CECE" w:themeColor="background2" w:themeShade="E6"/>
                    <w:lang w:val="ru-RU"/>
                  </w:rPr>
                  <w:t>комментарии</w:t>
                </w:r>
              </w:sdtContent>
            </w:sdt>
          </w:p>
        </w:tc>
      </w:tr>
      <w:tr w:rsidR="00662E27" w14:paraId="42367D08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5D0761B" w14:textId="77777777" w:rsidR="00662E27" w:rsidRPr="00E60DBA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E60DBA">
              <w:rPr>
                <w:rFonts w:ascii="PF Din Text Cond Pro Light" w:hAnsi="PF Din Text Cond Pro Light"/>
              </w:rPr>
              <w:t>Эхогенность</w:t>
            </w:r>
          </w:p>
        </w:tc>
        <w:tc>
          <w:tcPr>
            <w:tcW w:w="3396" w:type="dxa"/>
            <w:gridSpan w:val="8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94FC359" w14:textId="5403B191" w:rsidR="00662E27" w:rsidRPr="00E60DBA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E60DBA">
              <w:rPr>
                <w:rFonts w:ascii="PF Din Text Cond Pro Light" w:hAnsi="PF Din Text Cond Pro Light"/>
              </w:rPr>
              <w:t>не изменена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16287341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2241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406097E" w14:textId="77777777" w:rsidR="00662E27" w:rsidRPr="00E60DBA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п</w:t>
            </w:r>
            <w:r w:rsidRPr="00E60DBA">
              <w:rPr>
                <w:rFonts w:ascii="PF Din Text Cond Pro Light" w:hAnsi="PF Din Text Cond Pro Light"/>
              </w:rPr>
              <w:t>овышена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6684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283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6A710A6" w14:textId="77777777" w:rsidR="00662E27" w:rsidRPr="00E60DBA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/>
                <w:lang w:val="ru-RU"/>
              </w:rPr>
              <w:t>с</w:t>
            </w:r>
            <w:r w:rsidRPr="00E60DBA">
              <w:rPr>
                <w:rFonts w:ascii="PF Din Text Cond Pro Light" w:hAnsi="PF Din Text Cond Pro Light"/>
              </w:rPr>
              <w:t>нижена</w:t>
            </w:r>
            <w:r>
              <w:rPr>
                <w:rFonts w:ascii="PF Din Text Cond Pro Light" w:hAnsi="PF Din Text Cond Pro Light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/>
                  <w:lang w:val="ru-RU"/>
                </w:rPr>
                <w:id w:val="-29761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</w:p>
        </w:tc>
      </w:tr>
      <w:tr w:rsidR="00662E27" w14:paraId="679CC067" w14:textId="77777777" w:rsidTr="00937E12">
        <w:tc>
          <w:tcPr>
            <w:tcW w:w="198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F6775BF" w14:textId="77777777" w:rsidR="00662E27" w:rsidRPr="00E60DBA" w:rsidRDefault="00662E27" w:rsidP="00B744B1">
            <w:pPr>
              <w:pStyle w:val="Header2"/>
              <w:rPr>
                <w:rFonts w:ascii="PF Din Text Cond Pro Light" w:hAnsi="PF Din Text Cond Pro Light"/>
                <w:lang w:val="ru-RU"/>
              </w:rPr>
            </w:pPr>
            <w:r w:rsidRPr="00E60DBA">
              <w:rPr>
                <w:rFonts w:ascii="PF Din Text Cond Pro Light" w:hAnsi="PF Din Text Cond Pro Light"/>
                <w:lang w:val="ru-RU"/>
              </w:rPr>
              <w:t>Структура:</w:t>
            </w:r>
          </w:p>
        </w:tc>
        <w:tc>
          <w:tcPr>
            <w:tcW w:w="3396" w:type="dxa"/>
            <w:gridSpan w:val="8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F1CF20E" w14:textId="591E6C68" w:rsidR="00662E27" w:rsidRPr="00B47BB6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однородная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16008728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634E">
                  <w:rPr>
                    <w:rFonts w:ascii="MS Gothic" w:eastAsia="MS Gothic" w:hAnsi="MS Gothic" w:cs="PF Din Text Cond Pro" w:hint="eastAsia"/>
                    <w:lang w:val="ru-RU"/>
                  </w:rPr>
                  <w:t>☒</w:t>
                </w:r>
              </w:sdtContent>
            </w:sdt>
          </w:p>
        </w:tc>
        <w:tc>
          <w:tcPr>
            <w:tcW w:w="5074" w:type="dxa"/>
            <w:gridSpan w:val="5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47F02D7" w14:textId="77777777" w:rsidR="00662E27" w:rsidRDefault="00662E27" w:rsidP="00B744B1">
            <w:pPr>
              <w:pStyle w:val="Header2"/>
              <w:rPr>
                <w:rStyle w:val="10"/>
                <w:lang w:val="ru-RU"/>
              </w:rPr>
            </w:pPr>
            <w:r>
              <w:rPr>
                <w:rFonts w:ascii="PF Din Text Cond Pro Light" w:hAnsi="PF Din Text Cond Pro Light" w:cs="PF Din Text Cond Pro"/>
                <w:lang w:val="ru-RU"/>
              </w:rPr>
              <w:t xml:space="preserve">неоднородная </w:t>
            </w:r>
            <w:sdt>
              <w:sdtPr>
                <w:rPr>
                  <w:rFonts w:ascii="PF Din Text Cond Pro Light" w:hAnsi="PF Din Text Cond Pro Light" w:cs="PF Din Text Cond Pro"/>
                  <w:lang w:val="ru-RU"/>
                </w:rPr>
                <w:id w:val="-98987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F Din Text Cond Pro" w:hint="eastAsia"/>
                    <w:lang w:val="ru-RU"/>
                  </w:rPr>
                  <w:t>☐</w:t>
                </w:r>
              </w:sdtContent>
            </w:sdt>
          </w:p>
        </w:tc>
      </w:tr>
      <w:tr w:rsidR="00662E27" w14:paraId="7FB4A4B7" w14:textId="77777777" w:rsidTr="00937E12">
        <w:trPr>
          <w:trHeight w:val="721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38E2882" w14:textId="77777777" w:rsidR="00662E27" w:rsidRDefault="00662E27" w:rsidP="00B744B1">
            <w:pPr>
              <w:pStyle w:val="a6"/>
              <w:ind w:left="360" w:hanging="360"/>
              <w:rPr>
                <w:rFonts w:ascii="PF Din Text Cond Pro Light" w:hAnsi="PF Din Text Cond Pro Light" w:cs="PF Din Text Cond Pro"/>
              </w:rPr>
            </w:pPr>
            <w:r w:rsidRPr="00E60DBA">
              <w:rPr>
                <w:rFonts w:ascii="PF Din Text Cond Pro Light" w:hAnsi="PF Din Text Cond Pro Light"/>
                <w:sz w:val="26"/>
                <w:szCs w:val="26"/>
              </w:rPr>
              <w:t>Очаговые включения</w:t>
            </w:r>
            <w:r>
              <w:rPr>
                <w:rFonts w:ascii="PF Din Text Cond Pro Light" w:hAnsi="PF Din Text Cond Pro Light"/>
                <w:sz w:val="26"/>
                <w:szCs w:val="26"/>
              </w:rPr>
              <w:t xml:space="preserve">: </w:t>
            </w:r>
            <w:r w:rsidRPr="00E60DBA">
              <w:rPr>
                <w:rFonts w:ascii="PF Din Text Cond Pro Light" w:hAnsi="PF Din Text Cond Pro Light" w:cs="PF Din Text Cond Pro"/>
                <w:sz w:val="26"/>
                <w:szCs w:val="26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sz w:val="26"/>
                  <w:szCs w:val="26"/>
                </w:rPr>
                <w:id w:val="-693537412"/>
                <w:placeholder>
                  <w:docPart w:val="7C5085AB0AB64D9DBCD316095B14322C"/>
                </w:placeholder>
              </w:sdtPr>
              <w:sdtEndPr/>
              <w:sdtContent>
                <w:r w:rsidRPr="00E60DBA">
                  <w:rPr>
                    <w:rFonts w:ascii="PF Din Text Cond Pro Light" w:hAnsi="PF Din Text Cond Pro Light" w:cs="PF Din Text Cond Pro"/>
                    <w:color w:val="D0CECE" w:themeColor="background2" w:themeShade="E6"/>
                    <w:sz w:val="26"/>
                    <w:szCs w:val="26"/>
                  </w:rPr>
                  <w:t>комментарий</w:t>
                </w:r>
              </w:sdtContent>
            </w:sdt>
          </w:p>
        </w:tc>
      </w:tr>
      <w:tr w:rsidR="00662E27" w14:paraId="77E39E97" w14:textId="77777777" w:rsidTr="00937E12">
        <w:trPr>
          <w:trHeight w:val="689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020081A" w14:textId="368F04DE" w:rsidR="00662E27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D93F5B">
              <w:rPr>
                <w:rFonts w:cs="PF Din Text Cond Pro"/>
                <w:lang w:val="ru-RU"/>
              </w:rPr>
              <w:t>1</w:t>
            </w:r>
            <w:r>
              <w:rPr>
                <w:rFonts w:cs="PF Din Text Cond Pro"/>
                <w:lang w:val="ru-RU"/>
              </w:rPr>
              <w:t>4</w:t>
            </w:r>
            <w:r w:rsidRPr="00D93F5B">
              <w:rPr>
                <w:rFonts w:cs="PF Din Text Cond Pro"/>
                <w:lang w:val="ru-RU"/>
              </w:rPr>
              <w:t xml:space="preserve">. </w:t>
            </w:r>
            <w:r w:rsidRPr="0053634E">
              <w:rPr>
                <w:lang w:val="ru-RU"/>
              </w:rPr>
              <w:t>Лимфатические узлы</w:t>
            </w:r>
            <w:r w:rsidRPr="00D93F5B">
              <w:rPr>
                <w:rFonts w:cs="PF Din Text Cond Pro"/>
                <w:lang w:val="ru-RU"/>
              </w:rPr>
              <w:t>: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Pr="005D65AE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2042475856"/>
                <w:placeholder>
                  <w:docPart w:val="D8E5CF9235C54C868538A96F2447BA2B"/>
                </w:placeholder>
              </w:sdtPr>
              <w:sdtEndPr/>
              <w:sdtContent>
                <w:proofErr w:type="spellStart"/>
                <w:r w:rsidR="0053634E" w:rsidRPr="0053634E">
                  <w:rPr>
                    <w:lang w:val="ru-RU"/>
                  </w:rPr>
                  <w:t>Мезентериальные</w:t>
                </w:r>
                <w:proofErr w:type="spellEnd"/>
                <w:r w:rsidR="0053634E" w:rsidRPr="0053634E">
                  <w:rPr>
                    <w:lang w:val="ru-RU"/>
                  </w:rPr>
                  <w:t xml:space="preserve"> до 4.? </w:t>
                </w:r>
                <w:proofErr w:type="gramStart"/>
                <w:r w:rsidR="0053634E" w:rsidRPr="0053634E">
                  <w:rPr>
                    <w:lang w:val="ru-RU"/>
                  </w:rPr>
                  <w:t>М</w:t>
                </w:r>
                <w:r w:rsidR="0053634E">
                  <w:t>м ,</w:t>
                </w:r>
                <w:proofErr w:type="gramEnd"/>
                <w:r w:rsidR="0053634E">
                  <w:t xml:space="preserve"> </w:t>
                </w:r>
                <w:proofErr w:type="spellStart"/>
                <w:r w:rsidR="0053634E">
                  <w:t>нормоэхогенные</w:t>
                </w:r>
                <w:proofErr w:type="spellEnd"/>
                <w:r w:rsidR="0053634E">
                  <w:t xml:space="preserve"> , </w:t>
                </w:r>
                <w:proofErr w:type="spellStart"/>
                <w:r w:rsidR="0053634E">
                  <w:t>однородные</w:t>
                </w:r>
                <w:proofErr w:type="spellEnd"/>
                <w:r w:rsidR="0053634E">
                  <w:t xml:space="preserve"> </w:t>
                </w:r>
              </w:sdtContent>
            </w:sdt>
          </w:p>
        </w:tc>
      </w:tr>
      <w:tr w:rsidR="00662E27" w14:paraId="4EA2CF06" w14:textId="77777777" w:rsidTr="00937E12">
        <w:trPr>
          <w:trHeight w:val="1265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247FC31" w14:textId="77777777" w:rsidR="00662E27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D93F5B">
              <w:rPr>
                <w:rFonts w:cs="PF Din Text Cond Pro"/>
                <w:lang w:val="ru-RU"/>
              </w:rPr>
              <w:t>1</w:t>
            </w:r>
            <w:r>
              <w:rPr>
                <w:rFonts w:cs="PF Din Text Cond Pro"/>
                <w:lang w:val="ru-RU"/>
              </w:rPr>
              <w:t>5</w:t>
            </w:r>
            <w:r w:rsidRPr="00D93F5B">
              <w:rPr>
                <w:rFonts w:cs="PF Din Text Cond Pro"/>
                <w:lang w:val="ru-RU"/>
              </w:rPr>
              <w:t xml:space="preserve">. </w:t>
            </w:r>
            <w:r>
              <w:rPr>
                <w:rFonts w:cs="PF Din Text Cond Pro"/>
                <w:lang w:val="ru-RU"/>
              </w:rPr>
              <w:t>Другое</w:t>
            </w:r>
            <w:r w:rsidRPr="00D93F5B">
              <w:rPr>
                <w:rFonts w:cs="PF Din Text Cond Pro"/>
                <w:lang w:val="ru-RU"/>
              </w:rPr>
              <w:t>: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Pr="005D65AE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175860323"/>
                <w:placeholder>
                  <w:docPart w:val="06B379C715F44DAF849E325068499B6D"/>
                </w:placeholder>
              </w:sdtPr>
              <w:sdtEndPr/>
              <w:sdtContent>
                <w:r w:rsidRPr="005D65AE">
                  <w:rPr>
                    <w:rFonts w:ascii="PF Din Text Cond Pro Light" w:hAnsi="PF Din Text Cond Pro Light" w:cs="PF Din Text Cond Pro"/>
                    <w:color w:val="D0CECE" w:themeColor="background2" w:themeShade="E6"/>
                    <w:lang w:val="ru-RU"/>
                  </w:rPr>
                  <w:t>комментарий</w:t>
                </w:r>
              </w:sdtContent>
            </w:sdt>
          </w:p>
        </w:tc>
      </w:tr>
      <w:tr w:rsidR="00662E27" w14:paraId="5ACC5D25" w14:textId="77777777" w:rsidTr="00937E12">
        <w:trPr>
          <w:trHeight w:val="1269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6ECF052" w14:textId="5CE6D769" w:rsidR="00662E27" w:rsidRDefault="00662E27" w:rsidP="00B744B1">
            <w:pPr>
              <w:pStyle w:val="Header2"/>
              <w:rPr>
                <w:rFonts w:ascii="PF Din Text Cond Pro Light" w:hAnsi="PF Din Text Cond Pro Light" w:cs="PF Din Text Cond Pro"/>
                <w:lang w:val="ru-RU"/>
              </w:rPr>
            </w:pPr>
            <w:r w:rsidRPr="00D93F5B">
              <w:rPr>
                <w:rFonts w:cs="PF Din Text Cond Pro"/>
                <w:lang w:val="ru-RU"/>
              </w:rPr>
              <w:t>16. Заключение:</w:t>
            </w:r>
            <w:r>
              <w:rPr>
                <w:rFonts w:ascii="PF Din Text Cond Pro Light" w:hAnsi="PF Din Text Cond Pro Light" w:cs="PF Din Text Cond Pro"/>
                <w:lang w:val="ru-RU"/>
              </w:rPr>
              <w:t xml:space="preserve"> </w:t>
            </w:r>
            <w:r w:rsidRPr="005D65AE">
              <w:rPr>
                <w:rFonts w:ascii="PF Din Text Cond Pro Light" w:hAnsi="PF Din Text Cond Pro Light" w:cs="PF Din Text Cond Pro"/>
                <w:color w:val="D0CECE" w:themeColor="background2" w:themeShade="E6"/>
                <w:lang w:val="ru-RU"/>
              </w:rPr>
              <w:t xml:space="preserve"> </w:t>
            </w:r>
            <w:sdt>
              <w:sdtPr>
                <w:rPr>
                  <w:rFonts w:ascii="PF Din Text Cond Pro Light" w:hAnsi="PF Din Text Cond Pro Light" w:cs="PF Din Text Cond Pro"/>
                  <w:color w:val="D0CECE" w:themeColor="background2" w:themeShade="E6"/>
                  <w:lang w:val="ru-RU"/>
                </w:rPr>
                <w:id w:val="-250584912"/>
                <w:placeholder>
                  <w:docPart w:val="E366C28888D94AE1BA59DA93A2BF7F07"/>
                </w:placeholder>
              </w:sdtPr>
              <w:sdtEndPr/>
              <w:sdtContent>
                <w:r w:rsidR="00A772D9" w:rsidRPr="0053634E">
                  <w:rPr>
                    <w:lang w:val="ru-RU"/>
                  </w:rPr>
                  <w:t xml:space="preserve">УЗ признаки: </w:t>
                </w:r>
                <w:r w:rsidR="0053634E" w:rsidRPr="0053634E">
                  <w:rPr>
                    <w:lang w:val="ru-RU"/>
                  </w:rPr>
                  <w:br/>
                  <w:t xml:space="preserve">- хронического энтероколита; </w:t>
                </w:r>
                <w:r w:rsidR="0053634E" w:rsidRPr="0053634E">
                  <w:rPr>
                    <w:lang w:val="ru-RU"/>
                  </w:rPr>
                  <w:br/>
                </w:r>
                <w:proofErr w:type="gramStart"/>
                <w:r w:rsidR="0053634E" w:rsidRPr="0053634E">
                  <w:rPr>
                    <w:lang w:val="ru-RU"/>
                  </w:rPr>
                  <w:t xml:space="preserve">-  </w:t>
                </w:r>
                <w:r w:rsidR="0053634E" w:rsidRPr="0053634E">
                  <w:rPr>
                    <w:lang w:val="ru-RU"/>
                  </w:rPr>
                  <w:t>диффузно</w:t>
                </w:r>
                <w:proofErr w:type="gramEnd"/>
                <w:r w:rsidR="0053634E" w:rsidRPr="0053634E">
                  <w:rPr>
                    <w:lang w:val="ru-RU"/>
                  </w:rPr>
                  <w:t xml:space="preserve">-очаговых изменений паренхимы селезенки, характерные для </w:t>
                </w:r>
                <w:proofErr w:type="spellStart"/>
                <w:r w:rsidR="0053634E" w:rsidRPr="0053634E">
                  <w:rPr>
                    <w:lang w:val="ru-RU"/>
                  </w:rPr>
                  <w:t>спленита</w:t>
                </w:r>
                <w:proofErr w:type="spellEnd"/>
                <w:r w:rsidR="0053634E" w:rsidRPr="0053634E">
                  <w:rPr>
                    <w:lang w:val="ru-RU"/>
                  </w:rPr>
                  <w:t xml:space="preserve">/ </w:t>
                </w:r>
                <w:proofErr w:type="spellStart"/>
                <w:r w:rsidR="0053634E" w:rsidRPr="0053634E">
                  <w:rPr>
                    <w:lang w:val="ru-RU"/>
                  </w:rPr>
                  <w:t>экстрамеддулярного</w:t>
                </w:r>
                <w:proofErr w:type="spellEnd"/>
                <w:r w:rsidR="0053634E" w:rsidRPr="0053634E">
                  <w:rPr>
                    <w:lang w:val="ru-RU"/>
                  </w:rPr>
                  <w:t xml:space="preserve"> гемопоэза/ неоплазии. Данная узи картина может быть нормой после вакцинации или перенесённых вирусных инфекций.</w:t>
                </w:r>
                <w:r w:rsidR="00A772D9" w:rsidRPr="0053634E">
                  <w:rPr>
                    <w:lang w:val="ru-RU"/>
                  </w:rPr>
                  <w:br/>
                </w:r>
              </w:sdtContent>
            </w:sdt>
          </w:p>
        </w:tc>
      </w:tr>
      <w:tr w:rsidR="00727F72" w14:paraId="3B57D109" w14:textId="77777777" w:rsidTr="00937E12">
        <w:trPr>
          <w:trHeight w:val="1269"/>
        </w:trPr>
        <w:tc>
          <w:tcPr>
            <w:tcW w:w="10456" w:type="dxa"/>
            <w:gridSpan w:val="1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5BC204D" w14:textId="77777777" w:rsidR="00727F72" w:rsidRDefault="00727F72" w:rsidP="00727F72">
            <w:pPr>
              <w:pStyle w:val="a6"/>
              <w:rPr>
                <w:u w:val="single"/>
              </w:rPr>
            </w:pPr>
          </w:p>
          <w:p w14:paraId="0500E065" w14:textId="77777777" w:rsidR="00727F72" w:rsidRDefault="00727F72" w:rsidP="00727F72">
            <w:pPr>
              <w:pStyle w:val="a6"/>
              <w:rPr>
                <w:u w:val="single"/>
              </w:rPr>
            </w:pPr>
          </w:p>
          <w:p w14:paraId="4D9A811B" w14:textId="0D2FFCC6" w:rsidR="00727F72" w:rsidRPr="00D93F5B" w:rsidRDefault="00727F72" w:rsidP="00727F72">
            <w:pPr>
              <w:pStyle w:val="a6"/>
              <w:rPr>
                <w:rFonts w:cs="PF Din Text Cond Pro"/>
              </w:rPr>
            </w:pPr>
            <w:r w:rsidRPr="00727F72">
              <w:rPr>
                <w:u w:val="single"/>
              </w:rPr>
              <w:t xml:space="preserve">УЗИ выполнил врач </w:t>
            </w:r>
            <w:r w:rsidRPr="00727F72">
              <w:rPr>
                <w:u w:val="single"/>
              </w:rPr>
              <w:tab/>
            </w:r>
            <w:r w:rsidRPr="00727F72">
              <w:rPr>
                <w:u w:val="single"/>
              </w:rPr>
              <w:tab/>
            </w:r>
            <w:r>
              <w:rPr>
                <w:u w:val="single"/>
              </w:rPr>
              <w:t>____</w:t>
            </w:r>
            <w:r w:rsidRPr="00727F72">
              <w:rPr>
                <w:u w:val="single"/>
              </w:rPr>
              <w:tab/>
            </w:r>
            <w:r w:rsidRPr="00727F72">
              <w:rPr>
                <w:u w:val="single"/>
              </w:rPr>
              <w:tab/>
            </w:r>
            <w:r w:rsidRPr="00727F72">
              <w:rPr>
                <w:u w:val="single"/>
              </w:rPr>
              <w:tab/>
            </w:r>
            <w:r w:rsidRPr="00727F72">
              <w:rPr>
                <w:u w:val="single"/>
              </w:rPr>
              <w:tab/>
            </w:r>
            <w:r w:rsidRPr="00727F72">
              <w:rPr>
                <w:u w:val="single"/>
              </w:rPr>
              <w:tab/>
            </w:r>
            <w:r>
              <w:rPr>
                <w:u w:val="single"/>
              </w:rPr>
              <w:t xml:space="preserve">                        </w:t>
            </w:r>
            <w:r w:rsidRPr="00727F72">
              <w:rPr>
                <w:u w:val="single"/>
              </w:rPr>
              <w:t>Полякова Дарья Сергеевна</w:t>
            </w:r>
          </w:p>
        </w:tc>
      </w:tr>
    </w:tbl>
    <w:p w14:paraId="6D1E28BC" w14:textId="14FB3FC9" w:rsidR="001F1556" w:rsidRPr="00727F72" w:rsidRDefault="001F1556" w:rsidP="00727F72">
      <w:pPr>
        <w:pStyle w:val="a6"/>
        <w:rPr>
          <w:u w:val="single"/>
        </w:rPr>
      </w:pPr>
    </w:p>
    <w:sectPr w:rsidR="001F1556" w:rsidRPr="00727F72" w:rsidSect="00F9351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C6685" w14:textId="77777777" w:rsidR="00B151D1" w:rsidRDefault="00B151D1" w:rsidP="00AD4C0B">
      <w:pPr>
        <w:spacing w:after="0" w:line="240" w:lineRule="auto"/>
      </w:pPr>
      <w:r>
        <w:separator/>
      </w:r>
    </w:p>
  </w:endnote>
  <w:endnote w:type="continuationSeparator" w:id="0">
    <w:p w14:paraId="332D038C" w14:textId="77777777" w:rsidR="00B151D1" w:rsidRDefault="00B151D1" w:rsidP="00AD4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F Din Text Cond Pro Medium">
    <w:altName w:val="Calibri"/>
    <w:charset w:val="CC"/>
    <w:family w:val="auto"/>
    <w:pitch w:val="variable"/>
    <w:sig w:usb0="A00002BF" w:usb1="5000E0F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Din Text Cond Pro Light">
    <w:altName w:val="Calibri"/>
    <w:charset w:val="CC"/>
    <w:family w:val="auto"/>
    <w:pitch w:val="variable"/>
    <w:sig w:usb0="A00002BF" w:usb1="5000E0FB" w:usb2="00000000" w:usb3="00000000" w:csb0="0000009F" w:csb1="00000000"/>
  </w:font>
  <w:font w:name="PF Din Text Cond Pro">
    <w:altName w:val="Calibri"/>
    <w:charset w:val="CC"/>
    <w:family w:val="auto"/>
    <w:pitch w:val="variable"/>
    <w:sig w:usb0="A00002BF" w:usb1="5000E0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33824" w14:textId="77777777" w:rsidR="00B151D1" w:rsidRDefault="00B151D1" w:rsidP="00AD4C0B">
      <w:pPr>
        <w:spacing w:after="0" w:line="240" w:lineRule="auto"/>
      </w:pPr>
      <w:r>
        <w:separator/>
      </w:r>
    </w:p>
  </w:footnote>
  <w:footnote w:type="continuationSeparator" w:id="0">
    <w:p w14:paraId="6D609884" w14:textId="77777777" w:rsidR="00B151D1" w:rsidRDefault="00B151D1" w:rsidP="00AD4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F38"/>
    <w:multiLevelType w:val="hybridMultilevel"/>
    <w:tmpl w:val="BEF07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11CDE"/>
    <w:multiLevelType w:val="hybridMultilevel"/>
    <w:tmpl w:val="3CFC156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393E83"/>
    <w:multiLevelType w:val="hybridMultilevel"/>
    <w:tmpl w:val="D1984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828E5"/>
    <w:multiLevelType w:val="hybridMultilevel"/>
    <w:tmpl w:val="56C63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E74D6"/>
    <w:multiLevelType w:val="hybridMultilevel"/>
    <w:tmpl w:val="00983B08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202F6"/>
    <w:multiLevelType w:val="hybridMultilevel"/>
    <w:tmpl w:val="3CFC156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DF31D8"/>
    <w:multiLevelType w:val="hybridMultilevel"/>
    <w:tmpl w:val="3CFC1560"/>
    <w:lvl w:ilvl="0" w:tplc="96549AB4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27530A"/>
    <w:multiLevelType w:val="hybridMultilevel"/>
    <w:tmpl w:val="30582680"/>
    <w:lvl w:ilvl="0" w:tplc="96549AB4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0E583E"/>
    <w:multiLevelType w:val="hybridMultilevel"/>
    <w:tmpl w:val="F5A0A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24DCA"/>
    <w:multiLevelType w:val="hybridMultilevel"/>
    <w:tmpl w:val="30582680"/>
    <w:lvl w:ilvl="0" w:tplc="96549AB4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364ED4"/>
    <w:multiLevelType w:val="hybridMultilevel"/>
    <w:tmpl w:val="2B26C4B2"/>
    <w:lvl w:ilvl="0" w:tplc="96549AB4">
      <w:start w:val="1"/>
      <w:numFmt w:val="decimal"/>
      <w:lvlText w:val="%1."/>
      <w:lvlJc w:val="left"/>
      <w:pPr>
        <w:ind w:left="720" w:hanging="360"/>
      </w:pPr>
      <w:rPr>
        <w:rFonts w:ascii="PF Din Text Cond Pro Medium" w:hAnsi="PF Din Text Cond Pro Medium" w:cs="PF Din Text Cond Pro Medium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F1B33"/>
    <w:multiLevelType w:val="hybridMultilevel"/>
    <w:tmpl w:val="30582680"/>
    <w:lvl w:ilvl="0" w:tplc="96549AB4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F74998"/>
    <w:multiLevelType w:val="hybridMultilevel"/>
    <w:tmpl w:val="30582680"/>
    <w:lvl w:ilvl="0" w:tplc="96549AB4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B24388"/>
    <w:multiLevelType w:val="hybridMultilevel"/>
    <w:tmpl w:val="3058268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PF Din Text Cond Pro Medium" w:hAnsi="PF Din Text Cond Pro Medium" w:cs="PF Din Text Cond Pro Medium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D04638"/>
    <w:multiLevelType w:val="hybridMultilevel"/>
    <w:tmpl w:val="4AC03A1A"/>
    <w:lvl w:ilvl="0" w:tplc="B5F4D26E">
      <w:start w:val="15"/>
      <w:numFmt w:val="decimal"/>
      <w:lvlText w:val="%1."/>
      <w:lvlJc w:val="left"/>
      <w:pPr>
        <w:ind w:left="720" w:hanging="360"/>
      </w:pPr>
      <w:rPr>
        <w:rFonts w:hint="default"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10"/>
  </w:num>
  <w:num w:numId="6">
    <w:abstractNumId w:val="7"/>
  </w:num>
  <w:num w:numId="7">
    <w:abstractNumId w:val="6"/>
  </w:num>
  <w:num w:numId="8">
    <w:abstractNumId w:val="11"/>
  </w:num>
  <w:num w:numId="9">
    <w:abstractNumId w:val="12"/>
  </w:num>
  <w:num w:numId="10">
    <w:abstractNumId w:val="9"/>
  </w:num>
  <w:num w:numId="11">
    <w:abstractNumId w:val="13"/>
  </w:num>
  <w:num w:numId="12">
    <w:abstractNumId w:val="5"/>
  </w:num>
  <w:num w:numId="13">
    <w:abstractNumId w:val="1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isplayBackgroundShape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zMx9pKIrx18At8Egs8OLRfymbozwm7DTNvqxGSHTWDmr5HmWeERFjpuNaSk2FsauVWGlFg9fV4B/oO9OQWzDeA==" w:salt="cbVnhoTVe5w/VakWd+d6JQ=="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AE9"/>
    <w:rsid w:val="000605A9"/>
    <w:rsid w:val="000A0246"/>
    <w:rsid w:val="00134960"/>
    <w:rsid w:val="001B6833"/>
    <w:rsid w:val="001F1556"/>
    <w:rsid w:val="001F2D7F"/>
    <w:rsid w:val="002133C4"/>
    <w:rsid w:val="00247091"/>
    <w:rsid w:val="0025348E"/>
    <w:rsid w:val="00274AAA"/>
    <w:rsid w:val="002D4A13"/>
    <w:rsid w:val="002D594F"/>
    <w:rsid w:val="00362979"/>
    <w:rsid w:val="003924FD"/>
    <w:rsid w:val="00403364"/>
    <w:rsid w:val="00413343"/>
    <w:rsid w:val="004A20C7"/>
    <w:rsid w:val="0050451A"/>
    <w:rsid w:val="00522EBB"/>
    <w:rsid w:val="00532801"/>
    <w:rsid w:val="0053634E"/>
    <w:rsid w:val="005D65AE"/>
    <w:rsid w:val="00621389"/>
    <w:rsid w:val="00623C23"/>
    <w:rsid w:val="00662E27"/>
    <w:rsid w:val="00696BA3"/>
    <w:rsid w:val="006B524E"/>
    <w:rsid w:val="006B54AF"/>
    <w:rsid w:val="006C621F"/>
    <w:rsid w:val="006D266F"/>
    <w:rsid w:val="006E256B"/>
    <w:rsid w:val="006F3C9F"/>
    <w:rsid w:val="007274BB"/>
    <w:rsid w:val="00727F72"/>
    <w:rsid w:val="00765DB4"/>
    <w:rsid w:val="00772E74"/>
    <w:rsid w:val="00783319"/>
    <w:rsid w:val="007A1194"/>
    <w:rsid w:val="007A5B7D"/>
    <w:rsid w:val="007F588B"/>
    <w:rsid w:val="00824917"/>
    <w:rsid w:val="00937E12"/>
    <w:rsid w:val="00977AA9"/>
    <w:rsid w:val="009901EB"/>
    <w:rsid w:val="00A42385"/>
    <w:rsid w:val="00A65244"/>
    <w:rsid w:val="00A772D9"/>
    <w:rsid w:val="00A91A8F"/>
    <w:rsid w:val="00AA2D80"/>
    <w:rsid w:val="00AC6FFB"/>
    <w:rsid w:val="00AD4C0B"/>
    <w:rsid w:val="00AF0E37"/>
    <w:rsid w:val="00B151D1"/>
    <w:rsid w:val="00B47BB6"/>
    <w:rsid w:val="00B744B1"/>
    <w:rsid w:val="00C570E9"/>
    <w:rsid w:val="00C74AE9"/>
    <w:rsid w:val="00D57F21"/>
    <w:rsid w:val="00D93F5B"/>
    <w:rsid w:val="00DE4E8F"/>
    <w:rsid w:val="00E4405F"/>
    <w:rsid w:val="00E458CE"/>
    <w:rsid w:val="00E60DBA"/>
    <w:rsid w:val="00EB7D0B"/>
    <w:rsid w:val="00EF12C8"/>
    <w:rsid w:val="00F60ECD"/>
    <w:rsid w:val="00F93518"/>
    <w:rsid w:val="00FF39DA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CE4D"/>
  <w15:chartTrackingRefBased/>
  <w15:docId w15:val="{BDCDC4B3-05E3-4624-9153-E58CCA2A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2">
    <w:name w:val="Header2"/>
    <w:basedOn w:val="a"/>
    <w:link w:val="Header20"/>
    <w:uiPriority w:val="99"/>
    <w:rsid w:val="004A20C7"/>
    <w:pPr>
      <w:autoSpaceDE w:val="0"/>
      <w:autoSpaceDN w:val="0"/>
      <w:adjustRightInd w:val="0"/>
      <w:spacing w:after="0" w:line="320" w:lineRule="atLeast"/>
      <w:ind w:left="360" w:hanging="360"/>
      <w:textAlignment w:val="center"/>
    </w:pPr>
    <w:rPr>
      <w:rFonts w:ascii="PF Din Text Cond Pro Medium" w:hAnsi="PF Din Text Cond Pro Medium" w:cs="PF Din Text Cond Pro Medium"/>
      <w:color w:val="000000"/>
      <w:sz w:val="26"/>
      <w:szCs w:val="26"/>
      <w:lang w:val="en-GB"/>
    </w:rPr>
  </w:style>
  <w:style w:type="paragraph" w:customStyle="1" w:styleId="1">
    <w:name w:val="Стиль1"/>
    <w:basedOn w:val="Header2"/>
    <w:link w:val="10"/>
    <w:qFormat/>
    <w:rsid w:val="004A20C7"/>
    <w:pPr>
      <w:spacing w:after="113"/>
    </w:pPr>
    <w:rPr>
      <w:rFonts w:ascii="PF Din Text Cond Pro Light" w:hAnsi="PF Din Text Cond Pro Light" w:cs="PF Din Text Cond Pro"/>
      <w:lang w:val="ru-RU"/>
    </w:rPr>
  </w:style>
  <w:style w:type="character" w:customStyle="1" w:styleId="Header20">
    <w:name w:val="Header2 Знак"/>
    <w:basedOn w:val="a0"/>
    <w:link w:val="Header2"/>
    <w:uiPriority w:val="99"/>
    <w:rsid w:val="004A20C7"/>
    <w:rPr>
      <w:rFonts w:ascii="PF Din Text Cond Pro Medium" w:hAnsi="PF Din Text Cond Pro Medium" w:cs="PF Din Text Cond Pro Medium"/>
      <w:color w:val="000000"/>
      <w:sz w:val="26"/>
      <w:szCs w:val="26"/>
      <w:lang w:val="en-GB"/>
    </w:rPr>
  </w:style>
  <w:style w:type="character" w:customStyle="1" w:styleId="10">
    <w:name w:val="Стиль1 Знак"/>
    <w:basedOn w:val="Header20"/>
    <w:link w:val="1"/>
    <w:rsid w:val="004A20C7"/>
    <w:rPr>
      <w:rFonts w:ascii="PF Din Text Cond Pro Light" w:hAnsi="PF Din Text Cond Pro Light" w:cs="PF Din Text Cond Pro"/>
      <w:color w:val="000000"/>
      <w:sz w:val="26"/>
      <w:szCs w:val="26"/>
      <w:lang w:val="en-GB"/>
    </w:rPr>
  </w:style>
  <w:style w:type="table" w:styleId="a3">
    <w:name w:val="Table Grid"/>
    <w:basedOn w:val="a1"/>
    <w:uiPriority w:val="39"/>
    <w:rsid w:val="00392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a"/>
    <w:uiPriority w:val="99"/>
    <w:rsid w:val="0025348E"/>
    <w:pPr>
      <w:autoSpaceDE w:val="0"/>
      <w:autoSpaceDN w:val="0"/>
      <w:adjustRightInd w:val="0"/>
      <w:spacing w:after="0" w:line="300" w:lineRule="atLeast"/>
      <w:textAlignment w:val="center"/>
    </w:pPr>
    <w:rPr>
      <w:rFonts w:ascii="PF Din Text Cond Pro" w:hAnsi="PF Din Text Cond Pro" w:cs="PF Din Text Cond Pro"/>
      <w:color w:val="000000"/>
      <w:sz w:val="26"/>
      <w:szCs w:val="26"/>
      <w:lang w:val="en-GB"/>
    </w:rPr>
  </w:style>
  <w:style w:type="paragraph" w:styleId="a4">
    <w:name w:val="List Paragraph"/>
    <w:basedOn w:val="a"/>
    <w:uiPriority w:val="34"/>
    <w:qFormat/>
    <w:rsid w:val="000A0246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A42385"/>
    <w:rPr>
      <w:color w:val="808080"/>
    </w:rPr>
  </w:style>
  <w:style w:type="paragraph" w:styleId="a6">
    <w:name w:val="No Spacing"/>
    <w:uiPriority w:val="1"/>
    <w:qFormat/>
    <w:rsid w:val="00977A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_&#1052;&#1091;&#1088;&#1082;&#1086;&#1096;&#1072;\&#1055;&#1088;&#1086;&#1090;&#1086;&#1082;&#1086;&#1083;%20&#1091;&#1079;&#1080;%20&#1073;&#1088;&#1102;&#1096;&#1085;&#1086;&#1081;%20&#1087;&#1086;&#1083;&#1086;&#1089;&#109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464ED9FDB634F9A8FBC9D7AF672B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438D99-BBF5-415C-85E7-DAEF8237B9C2}"/>
      </w:docPartPr>
      <w:docPartBody>
        <w:p w:rsidR="006206A6" w:rsidRDefault="0064755A">
          <w:pPr>
            <w:pStyle w:val="D464ED9FDB634F9A8FBC9D7AF672BC3B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7770C94C8949A28582D3EB167D2B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9BDB0D-DE6E-4252-ABCB-067E9E6214D8}"/>
      </w:docPartPr>
      <w:docPartBody>
        <w:p w:rsidR="006206A6" w:rsidRDefault="0064755A">
          <w:pPr>
            <w:pStyle w:val="4C7770C94C8949A28582D3EB167D2BD5"/>
          </w:pPr>
          <w:r w:rsidRPr="00081F76">
            <w:rPr>
              <w:rStyle w:val="a3"/>
            </w:rPr>
            <w:t>Место для ввода даты.</w:t>
          </w:r>
        </w:p>
      </w:docPartBody>
    </w:docPart>
    <w:docPart>
      <w:docPartPr>
        <w:name w:val="73029D24BC7B4B2B902BADC082B052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2B836A-40F3-4601-804D-BA7E51B08AF1}"/>
      </w:docPartPr>
      <w:docPartBody>
        <w:p w:rsidR="006206A6" w:rsidRDefault="0064755A">
          <w:pPr>
            <w:pStyle w:val="73029D24BC7B4B2B902BADC082B0528D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AABF1733A8463C8A84C13084C32F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C01A0E-E21D-4FD8-AFD9-D5DA8D4575AC}"/>
      </w:docPartPr>
      <w:docPartBody>
        <w:p w:rsidR="006206A6" w:rsidRDefault="0064755A">
          <w:pPr>
            <w:pStyle w:val="F6AABF1733A8463C8A84C13084C32FC0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930D083954AA99403EFC9BB859E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9EBD12-A0AF-4F42-BEC7-7C37EC96E1FB}"/>
      </w:docPartPr>
      <w:docPartBody>
        <w:p w:rsidR="006206A6" w:rsidRDefault="0064755A">
          <w:pPr>
            <w:pStyle w:val="BD8930D083954AA99403EFC9BB859ED3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830D96469F4FB7BE046FD14E0B1D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C4731A-2DF8-4E4D-8B9B-7F7AE2711512}"/>
      </w:docPartPr>
      <w:docPartBody>
        <w:p w:rsidR="006206A6" w:rsidRDefault="0064755A">
          <w:pPr>
            <w:pStyle w:val="67830D96469F4FB7BE046FD14E0B1DE1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3CCD2624254742A21AD7B173311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085B0B-BE5F-47AB-9128-FA4EB4207D53}"/>
      </w:docPartPr>
      <w:docPartBody>
        <w:p w:rsidR="006206A6" w:rsidRDefault="0064755A">
          <w:pPr>
            <w:pStyle w:val="4D3CCD2624254742A21AD7B173311ABD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E624CD6A32499C97D45ECF3359A9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0E2B3C-3DD7-4E34-9C78-4B811A379C3D}"/>
      </w:docPartPr>
      <w:docPartBody>
        <w:p w:rsidR="006206A6" w:rsidRDefault="0064755A">
          <w:pPr>
            <w:pStyle w:val="3EE624CD6A32499C97D45ECF3359A902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CF37F510CF490FA574672DBCFB80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EA9D48-00C6-4C07-99C1-F2DD842924F3}"/>
      </w:docPartPr>
      <w:docPartBody>
        <w:p w:rsidR="006206A6" w:rsidRDefault="0064755A">
          <w:pPr>
            <w:pStyle w:val="6ACF37F510CF490FA574672DBCFB8086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356EA40AC849009750F051CA3A66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9ECED-CF0B-4477-85DA-2E6169DA6770}"/>
      </w:docPartPr>
      <w:docPartBody>
        <w:p w:rsidR="006206A6" w:rsidRDefault="0064755A">
          <w:pPr>
            <w:pStyle w:val="A9356EA40AC849009750F051CA3A6685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20C379AD8B4898B52B51A479B0CE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504BC8-CE15-43CA-8D05-9CA74667F4CD}"/>
      </w:docPartPr>
      <w:docPartBody>
        <w:p w:rsidR="006206A6" w:rsidRDefault="0064755A">
          <w:pPr>
            <w:pStyle w:val="EC20C379AD8B4898B52B51A479B0CE46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5C143E274625982D0C635D0E6E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247B0C-A3DF-40D4-B5E3-54590A756EC8}"/>
      </w:docPartPr>
      <w:docPartBody>
        <w:p w:rsidR="006206A6" w:rsidRDefault="0064755A">
          <w:pPr>
            <w:pStyle w:val="0B0E5C143E274625982D0C635D0E6E1E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67FF49F4A0419F9A2BBA3FB8147F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9B2FB2-4D0B-4A1F-91EC-F17843A58920}"/>
      </w:docPartPr>
      <w:docPartBody>
        <w:p w:rsidR="006206A6" w:rsidRDefault="0064755A">
          <w:pPr>
            <w:pStyle w:val="7767FF49F4A0419F9A2BBA3FB8147F86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83DF1BAAD4838906C695DE6F773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7DC882-8829-4983-B510-4D87726431CE}"/>
      </w:docPartPr>
      <w:docPartBody>
        <w:p w:rsidR="006206A6" w:rsidRDefault="0064755A">
          <w:pPr>
            <w:pStyle w:val="EC683DF1BAAD4838906C695DE6F77341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13371A14BD4015A928B3784A9D23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30ACC6-F954-4DD9-AA2C-E53E0B72CC14}"/>
      </w:docPartPr>
      <w:docPartBody>
        <w:p w:rsidR="006206A6" w:rsidRDefault="0064755A">
          <w:pPr>
            <w:pStyle w:val="CA13371A14BD4015A928B3784A9D23FC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930401559D4B998AB03B6D8F7252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96448-FE64-41C8-BC61-F0D610F391E5}"/>
      </w:docPartPr>
      <w:docPartBody>
        <w:p w:rsidR="006206A6" w:rsidRDefault="0064755A">
          <w:pPr>
            <w:pStyle w:val="0F930401559D4B998AB03B6D8F7252E7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0D0DE34658428698139EDC2DB5CF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403A-A1C7-40CA-96DD-30802DAD1FE0}"/>
      </w:docPartPr>
      <w:docPartBody>
        <w:p w:rsidR="006206A6" w:rsidRDefault="0064755A">
          <w:pPr>
            <w:pStyle w:val="E70D0DE34658428698139EDC2DB5CFDE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47857E48444E7D80881C666BB139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0106F4-11A0-4126-A9E5-2CD8AD7EF312}"/>
      </w:docPartPr>
      <w:docPartBody>
        <w:p w:rsidR="006206A6" w:rsidRDefault="0064755A">
          <w:pPr>
            <w:pStyle w:val="4247857E48444E7D80881C666BB1397C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5ABC66153C42288ECAE059F446D6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95AED3-57A1-42C8-8CF0-4B9FA4745833}"/>
      </w:docPartPr>
      <w:docPartBody>
        <w:p w:rsidR="006206A6" w:rsidRDefault="0064755A">
          <w:pPr>
            <w:pStyle w:val="E05ABC66153C42288ECAE059F446D639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CDF4BF79A74F8892871A4A953380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70A746-122F-4F2E-ADD3-38BB1C05A4B0}"/>
      </w:docPartPr>
      <w:docPartBody>
        <w:p w:rsidR="006206A6" w:rsidRDefault="0064755A">
          <w:pPr>
            <w:pStyle w:val="79CDF4BF79A74F8892871A4A95338042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369999B8914E3EB24852816202DB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9ACB16-DC96-447F-B820-8F80BB49CFB6}"/>
      </w:docPartPr>
      <w:docPartBody>
        <w:p w:rsidR="006206A6" w:rsidRDefault="0064755A">
          <w:pPr>
            <w:pStyle w:val="18369999B8914E3EB24852816202DB28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79C9EB5B84C18A6AF179CBE5ECE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92701-B81C-42E8-81D1-34293BD23550}"/>
      </w:docPartPr>
      <w:docPartBody>
        <w:p w:rsidR="006206A6" w:rsidRDefault="0064755A">
          <w:pPr>
            <w:pStyle w:val="CB279C9EB5B84C18A6AF179CBE5ECE3F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0032A44743427DB4D931F42EFED4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1A5365-30E3-4F42-8128-DC6488BF4099}"/>
      </w:docPartPr>
      <w:docPartBody>
        <w:p w:rsidR="006206A6" w:rsidRDefault="0064755A">
          <w:pPr>
            <w:pStyle w:val="A80032A44743427DB4D931F42EFED432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2D68CA6F114B16B86BD472998185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F68731-F448-43FF-868A-25221966785D}"/>
      </w:docPartPr>
      <w:docPartBody>
        <w:p w:rsidR="006206A6" w:rsidRDefault="0064755A">
          <w:pPr>
            <w:pStyle w:val="CD2D68CA6F114B16B86BD47299818513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076A69AC624AE79342B0E3A09988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0B9B82-7ED9-41BE-872E-57C39F6473C5}"/>
      </w:docPartPr>
      <w:docPartBody>
        <w:p w:rsidR="006206A6" w:rsidRDefault="0064755A">
          <w:pPr>
            <w:pStyle w:val="45076A69AC624AE79342B0E3A0998816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B4421E2C474F0B91B745C3AE357A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D12767-18F8-4D90-BE65-7E445AD6857D}"/>
      </w:docPartPr>
      <w:docPartBody>
        <w:p w:rsidR="006206A6" w:rsidRDefault="0064755A">
          <w:pPr>
            <w:pStyle w:val="81B4421E2C474F0B91B745C3AE357A44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D3D74730F244FCB571A8068684D9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C4606-1812-4B3C-8B15-3AF71CC0833D}"/>
      </w:docPartPr>
      <w:docPartBody>
        <w:p w:rsidR="006206A6" w:rsidRDefault="0064755A">
          <w:pPr>
            <w:pStyle w:val="0BD3D74730F244FCB571A8068684D9AA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FD5CDC8E824FCB8C45CA6E01DC50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C2BBF-7280-4E14-AC5E-6AFC769C062B}"/>
      </w:docPartPr>
      <w:docPartBody>
        <w:p w:rsidR="006206A6" w:rsidRDefault="0064755A">
          <w:pPr>
            <w:pStyle w:val="8DFD5CDC8E824FCB8C45CA6E01DC501F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FEBD170D8B4D16A7E7840878A7F1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2F9D4B-AF0C-4EEF-9EBA-1B77306DB0C6}"/>
      </w:docPartPr>
      <w:docPartBody>
        <w:p w:rsidR="006206A6" w:rsidRDefault="0064755A">
          <w:pPr>
            <w:pStyle w:val="82FEBD170D8B4D16A7E7840878A7F15D"/>
          </w:pPr>
          <w:r w:rsidRPr="002B24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6E224F864A4415AD45C20C4C948E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CB1C3A-F3ED-4F6F-B19E-D15EA87F6DAF}"/>
      </w:docPartPr>
      <w:docPartBody>
        <w:p w:rsidR="006206A6" w:rsidRDefault="0064755A">
          <w:pPr>
            <w:pStyle w:val="176E224F864A4415AD45C20C4C948EE5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CC764D96CA4F9FAB9D66BE8E6412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D219C9-6CD2-4210-A82F-19B946F061EC}"/>
      </w:docPartPr>
      <w:docPartBody>
        <w:p w:rsidR="006206A6" w:rsidRDefault="0064755A">
          <w:pPr>
            <w:pStyle w:val="67CC764D96CA4F9FAB9D66BE8E64122B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CE79CA4E52411E8C92C1EAEFFAB5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736507-0CC0-4E7B-9E69-C15E738510DC}"/>
      </w:docPartPr>
      <w:docPartBody>
        <w:p w:rsidR="006206A6" w:rsidRDefault="0064755A">
          <w:pPr>
            <w:pStyle w:val="B7CE79CA4E52411E8C92C1EAEFFAB59C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5085AB0AB64D9DBCD316095B1432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4FACA3-2FAD-4BDB-ADC4-8F08AC8651E4}"/>
      </w:docPartPr>
      <w:docPartBody>
        <w:p w:rsidR="006206A6" w:rsidRDefault="0064755A">
          <w:pPr>
            <w:pStyle w:val="7C5085AB0AB64D9DBCD316095B14322C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E5CF9235C54C868538A96F2447BA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E429A-BD1B-46FA-AC7A-6E408C51C624}"/>
      </w:docPartPr>
      <w:docPartBody>
        <w:p w:rsidR="006206A6" w:rsidRDefault="0064755A">
          <w:pPr>
            <w:pStyle w:val="D8E5CF9235C54C868538A96F2447BA2B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B379C715F44DAF849E325068499B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3FE4A9-52B9-4526-BA00-364B22B9EFD5}"/>
      </w:docPartPr>
      <w:docPartBody>
        <w:p w:rsidR="006206A6" w:rsidRDefault="0064755A">
          <w:pPr>
            <w:pStyle w:val="06B379C715F44DAF849E325068499B6D"/>
          </w:pPr>
          <w:r w:rsidRPr="00081F7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66C28888D94AE1BA59DA93A2BF7F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B47A9E-3A5B-4463-B4E0-4A366BE9BCAE}"/>
      </w:docPartPr>
      <w:docPartBody>
        <w:p w:rsidR="006206A6" w:rsidRDefault="0064755A">
          <w:pPr>
            <w:pStyle w:val="E366C28888D94AE1BA59DA93A2BF7F07"/>
          </w:pPr>
          <w:r w:rsidRPr="00081F7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F Din Text Cond Pro Medium">
    <w:altName w:val="Calibri"/>
    <w:charset w:val="CC"/>
    <w:family w:val="auto"/>
    <w:pitch w:val="variable"/>
    <w:sig w:usb0="A00002BF" w:usb1="5000E0F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Din Text Cond Pro Light">
    <w:altName w:val="Calibri"/>
    <w:charset w:val="CC"/>
    <w:family w:val="auto"/>
    <w:pitch w:val="variable"/>
    <w:sig w:usb0="A00002BF" w:usb1="5000E0FB" w:usb2="00000000" w:usb3="00000000" w:csb0="0000009F" w:csb1="00000000"/>
  </w:font>
  <w:font w:name="PF Din Text Cond Pro">
    <w:altName w:val="Calibri"/>
    <w:charset w:val="CC"/>
    <w:family w:val="auto"/>
    <w:pitch w:val="variable"/>
    <w:sig w:usb0="A00002BF" w:usb1="5000E0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5A"/>
    <w:rsid w:val="00124777"/>
    <w:rsid w:val="00301DCA"/>
    <w:rsid w:val="006206A6"/>
    <w:rsid w:val="0064755A"/>
    <w:rsid w:val="00B01D7E"/>
    <w:rsid w:val="00B960C3"/>
    <w:rsid w:val="00ED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D464ED9FDB634F9A8FBC9D7AF672BC3B">
    <w:name w:val="D464ED9FDB634F9A8FBC9D7AF672BC3B"/>
  </w:style>
  <w:style w:type="paragraph" w:customStyle="1" w:styleId="4C7770C94C8949A28582D3EB167D2BD5">
    <w:name w:val="4C7770C94C8949A28582D3EB167D2BD5"/>
  </w:style>
  <w:style w:type="paragraph" w:customStyle="1" w:styleId="73029D24BC7B4B2B902BADC082B0528D">
    <w:name w:val="73029D24BC7B4B2B902BADC082B0528D"/>
  </w:style>
  <w:style w:type="paragraph" w:customStyle="1" w:styleId="F6AABF1733A8463C8A84C13084C32FC0">
    <w:name w:val="F6AABF1733A8463C8A84C13084C32FC0"/>
  </w:style>
  <w:style w:type="paragraph" w:customStyle="1" w:styleId="BD8930D083954AA99403EFC9BB859ED3">
    <w:name w:val="BD8930D083954AA99403EFC9BB859ED3"/>
  </w:style>
  <w:style w:type="paragraph" w:customStyle="1" w:styleId="67830D96469F4FB7BE046FD14E0B1DE1">
    <w:name w:val="67830D96469F4FB7BE046FD14E0B1DE1"/>
  </w:style>
  <w:style w:type="paragraph" w:customStyle="1" w:styleId="4D3CCD2624254742A21AD7B173311ABD">
    <w:name w:val="4D3CCD2624254742A21AD7B173311ABD"/>
  </w:style>
  <w:style w:type="paragraph" w:customStyle="1" w:styleId="3EE624CD6A32499C97D45ECF3359A902">
    <w:name w:val="3EE624CD6A32499C97D45ECF3359A902"/>
  </w:style>
  <w:style w:type="paragraph" w:customStyle="1" w:styleId="6ACF37F510CF490FA574672DBCFB8086">
    <w:name w:val="6ACF37F510CF490FA574672DBCFB8086"/>
  </w:style>
  <w:style w:type="paragraph" w:customStyle="1" w:styleId="A9356EA40AC849009750F051CA3A6685">
    <w:name w:val="A9356EA40AC849009750F051CA3A6685"/>
  </w:style>
  <w:style w:type="paragraph" w:customStyle="1" w:styleId="EC20C379AD8B4898B52B51A479B0CE46">
    <w:name w:val="EC20C379AD8B4898B52B51A479B0CE46"/>
  </w:style>
  <w:style w:type="paragraph" w:customStyle="1" w:styleId="0B0E5C143E274625982D0C635D0E6E1E">
    <w:name w:val="0B0E5C143E274625982D0C635D0E6E1E"/>
  </w:style>
  <w:style w:type="paragraph" w:customStyle="1" w:styleId="7767FF49F4A0419F9A2BBA3FB8147F86">
    <w:name w:val="7767FF49F4A0419F9A2BBA3FB8147F86"/>
  </w:style>
  <w:style w:type="paragraph" w:customStyle="1" w:styleId="EC683DF1BAAD4838906C695DE6F77341">
    <w:name w:val="EC683DF1BAAD4838906C695DE6F77341"/>
  </w:style>
  <w:style w:type="paragraph" w:customStyle="1" w:styleId="CA13371A14BD4015A928B3784A9D23FC">
    <w:name w:val="CA13371A14BD4015A928B3784A9D23FC"/>
  </w:style>
  <w:style w:type="paragraph" w:customStyle="1" w:styleId="0F930401559D4B998AB03B6D8F7252E7">
    <w:name w:val="0F930401559D4B998AB03B6D8F7252E7"/>
  </w:style>
  <w:style w:type="paragraph" w:customStyle="1" w:styleId="E70D0DE34658428698139EDC2DB5CFDE">
    <w:name w:val="E70D0DE34658428698139EDC2DB5CFDE"/>
  </w:style>
  <w:style w:type="paragraph" w:customStyle="1" w:styleId="4247857E48444E7D80881C666BB1397C">
    <w:name w:val="4247857E48444E7D80881C666BB1397C"/>
  </w:style>
  <w:style w:type="paragraph" w:customStyle="1" w:styleId="E05ABC66153C42288ECAE059F446D639">
    <w:name w:val="E05ABC66153C42288ECAE059F446D639"/>
  </w:style>
  <w:style w:type="paragraph" w:customStyle="1" w:styleId="79CDF4BF79A74F8892871A4A95338042">
    <w:name w:val="79CDF4BF79A74F8892871A4A95338042"/>
  </w:style>
  <w:style w:type="paragraph" w:customStyle="1" w:styleId="18369999B8914E3EB24852816202DB28">
    <w:name w:val="18369999B8914E3EB24852816202DB28"/>
  </w:style>
  <w:style w:type="paragraph" w:customStyle="1" w:styleId="CB279C9EB5B84C18A6AF179CBE5ECE3F">
    <w:name w:val="CB279C9EB5B84C18A6AF179CBE5ECE3F"/>
  </w:style>
  <w:style w:type="paragraph" w:customStyle="1" w:styleId="A80032A44743427DB4D931F42EFED432">
    <w:name w:val="A80032A44743427DB4D931F42EFED432"/>
  </w:style>
  <w:style w:type="paragraph" w:customStyle="1" w:styleId="CD2D68CA6F114B16B86BD47299818513">
    <w:name w:val="CD2D68CA6F114B16B86BD47299818513"/>
  </w:style>
  <w:style w:type="paragraph" w:customStyle="1" w:styleId="45076A69AC624AE79342B0E3A0998816">
    <w:name w:val="45076A69AC624AE79342B0E3A0998816"/>
  </w:style>
  <w:style w:type="paragraph" w:customStyle="1" w:styleId="81B4421E2C474F0B91B745C3AE357A44">
    <w:name w:val="81B4421E2C474F0B91B745C3AE357A44"/>
  </w:style>
  <w:style w:type="paragraph" w:customStyle="1" w:styleId="0BD3D74730F244FCB571A8068684D9AA">
    <w:name w:val="0BD3D74730F244FCB571A8068684D9AA"/>
  </w:style>
  <w:style w:type="paragraph" w:customStyle="1" w:styleId="8DFD5CDC8E824FCB8C45CA6E01DC501F">
    <w:name w:val="8DFD5CDC8E824FCB8C45CA6E01DC501F"/>
  </w:style>
  <w:style w:type="paragraph" w:customStyle="1" w:styleId="82FEBD170D8B4D16A7E7840878A7F15D">
    <w:name w:val="82FEBD170D8B4D16A7E7840878A7F15D"/>
  </w:style>
  <w:style w:type="paragraph" w:customStyle="1" w:styleId="176E224F864A4415AD45C20C4C948EE5">
    <w:name w:val="176E224F864A4415AD45C20C4C948EE5"/>
  </w:style>
  <w:style w:type="paragraph" w:customStyle="1" w:styleId="67CC764D96CA4F9FAB9D66BE8E64122B">
    <w:name w:val="67CC764D96CA4F9FAB9D66BE8E64122B"/>
  </w:style>
  <w:style w:type="paragraph" w:customStyle="1" w:styleId="B7CE79CA4E52411E8C92C1EAEFFAB59C">
    <w:name w:val="B7CE79CA4E52411E8C92C1EAEFFAB59C"/>
  </w:style>
  <w:style w:type="paragraph" w:customStyle="1" w:styleId="7C5085AB0AB64D9DBCD316095B14322C">
    <w:name w:val="7C5085AB0AB64D9DBCD316095B14322C"/>
  </w:style>
  <w:style w:type="paragraph" w:customStyle="1" w:styleId="D8E5CF9235C54C868538A96F2447BA2B">
    <w:name w:val="D8E5CF9235C54C868538A96F2447BA2B"/>
  </w:style>
  <w:style w:type="paragraph" w:customStyle="1" w:styleId="06B379C715F44DAF849E325068499B6D">
    <w:name w:val="06B379C715F44DAF849E325068499B6D"/>
  </w:style>
  <w:style w:type="paragraph" w:customStyle="1" w:styleId="E366C28888D94AE1BA59DA93A2BF7F07">
    <w:name w:val="E366C28888D94AE1BA59DA93A2BF7F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FB12C-E8A4-487D-B5A6-92C5612E0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узи брюшной полости</Template>
  <TotalTime>1</TotalTime>
  <Pages>5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Дарья</cp:lastModifiedBy>
  <cp:revision>2</cp:revision>
  <dcterms:created xsi:type="dcterms:W3CDTF">2023-01-04T16:21:00Z</dcterms:created>
  <dcterms:modified xsi:type="dcterms:W3CDTF">2023-01-04T16:21:00Z</dcterms:modified>
</cp:coreProperties>
</file>