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21A" w:rsidRPr="0074521A" w:rsidRDefault="0074521A" w:rsidP="0074521A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4521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Лабораторное отделение</w:t>
      </w:r>
      <w:r w:rsidRPr="0074521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</w:r>
    </w:p>
    <w:p w:rsidR="0074521A" w:rsidRPr="0074521A" w:rsidRDefault="0074521A" w:rsidP="007452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74521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Копрограмма</w:t>
      </w:r>
      <w:proofErr w:type="spellEnd"/>
    </w:p>
    <w:p w:rsidR="0074521A" w:rsidRPr="0074521A" w:rsidRDefault="0074521A" w:rsidP="00745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right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2069"/>
        <w:gridCol w:w="2069"/>
        <w:gridCol w:w="2069"/>
        <w:gridCol w:w="2069"/>
        <w:gridCol w:w="2071"/>
      </w:tblGrid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Владелец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№ карты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Кличка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74521A" w:rsidRPr="0074521A">
        <w:tblPrEx>
          <w:tblBorders>
            <w:bottom w:val="single" w:sz="6" w:space="0" w:color="000000"/>
          </w:tblBorders>
          <w:tblCellMar>
            <w:top w:w="0" w:type="dxa"/>
            <w:bottom w:w="0" w:type="dxa"/>
          </w:tblCellMar>
        </w:tblPrEx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Довгаль</w:t>
            </w:r>
            <w:proofErr w:type="spellEnd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 xml:space="preserve"> Дмитрий Николаевич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Кошка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141027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Рамзес</w:t>
            </w:r>
            <w:proofErr w:type="spellEnd"/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10.06.2018</w:t>
            </w:r>
          </w:p>
        </w:tc>
      </w:tr>
    </w:tbl>
    <w:p w:rsidR="0074521A" w:rsidRPr="0074521A" w:rsidRDefault="0074521A" w:rsidP="00745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4521A" w:rsidRPr="0074521A" w:rsidRDefault="0074521A" w:rsidP="00745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701"/>
        <w:gridCol w:w="3600"/>
      </w:tblGrid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Физические параметры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Результат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Цвет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коричневый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Запах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зловонный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Консистенция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мягкая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Форма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полуоформленная</w:t>
            </w:r>
          </w:p>
        </w:tc>
      </w:tr>
    </w:tbl>
    <w:p w:rsidR="0074521A" w:rsidRPr="0074521A" w:rsidRDefault="0074521A" w:rsidP="0074521A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701"/>
        <w:gridCol w:w="3600"/>
      </w:tblGrid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Биохимические параметры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Результат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рН</w:t>
            </w:r>
            <w:proofErr w:type="spellEnd"/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6,8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Скрытая кровь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следы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Билирубин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abs</w:t>
            </w:r>
            <w:proofErr w:type="spellEnd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.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Стеркобилин</w:t>
            </w:r>
            <w:proofErr w:type="spellEnd"/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N</w:t>
            </w:r>
          </w:p>
        </w:tc>
      </w:tr>
    </w:tbl>
    <w:p w:rsidR="0074521A" w:rsidRPr="0074521A" w:rsidRDefault="0074521A" w:rsidP="0074521A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3701"/>
        <w:gridCol w:w="3600"/>
      </w:tblGrid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Микроскопическое исследование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Результат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Крахмал внеклеточный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умеренно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Крахмал внутриклеточный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значительно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Растительная клетчатка </w:t>
            </w: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переваримая</w:t>
            </w:r>
            <w:proofErr w:type="spellEnd"/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незначительно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Растительная клетчатка </w:t>
            </w: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непереваримая</w:t>
            </w:r>
            <w:proofErr w:type="spellEnd"/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незначительно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Мышечные волокна с </w:t>
            </w: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исчерченностью</w:t>
            </w:r>
            <w:proofErr w:type="spellEnd"/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незначительно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Мышечные волокна без </w:t>
            </w: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исчерченности</w:t>
            </w:r>
            <w:proofErr w:type="spellEnd"/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незначительно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Эпителий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единично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Лейкоциты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единично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Эритроциты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единично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Йодофильная</w:t>
            </w:r>
            <w:proofErr w:type="spellEnd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 микрофлора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мало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Палочки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значительно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Кокки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умеренно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Дрожжи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незначительно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Соли жирных кислот (мыла)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умеренно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Нейтральный жир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единичные капли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Жирные кислоты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abs</w:t>
            </w:r>
            <w:proofErr w:type="spellEnd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.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Слизь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+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Простейшие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не </w:t>
            </w:r>
            <w:proofErr w:type="gram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обнаружены</w:t>
            </w:r>
            <w:proofErr w:type="gramEnd"/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Яйца гельминтов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не обнаружено</w:t>
            </w:r>
          </w:p>
        </w:tc>
      </w:tr>
      <w:tr w:rsidR="0074521A" w:rsidRPr="0074521A">
        <w:tblPrEx>
          <w:tblCellMar>
            <w:top w:w="0" w:type="dxa"/>
            <w:bottom w:w="0" w:type="dxa"/>
          </w:tblCellMar>
        </w:tblPrEx>
        <w:tc>
          <w:tcPr>
            <w:tcW w:w="3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Соединительная ткань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21A" w:rsidRPr="0074521A" w:rsidRDefault="0074521A" w:rsidP="007452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abs</w:t>
            </w:r>
            <w:proofErr w:type="spellEnd"/>
            <w:r w:rsidRPr="0074521A">
              <w:rPr>
                <w:rFonts w:ascii="Times New Roman CYR" w:hAnsi="Times New Roman CYR" w:cs="Times New Roman CYR"/>
                <w:b/>
                <w:bCs/>
                <w:color w:val="000000"/>
              </w:rPr>
              <w:t>.</w:t>
            </w:r>
          </w:p>
        </w:tc>
      </w:tr>
    </w:tbl>
    <w:p w:rsidR="0074521A" w:rsidRPr="0074521A" w:rsidRDefault="0074521A" w:rsidP="0074521A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74521A" w:rsidRPr="0074521A" w:rsidRDefault="0074521A" w:rsidP="007452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4521A"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  <w:t>Комментарий:</w:t>
      </w:r>
      <w:r w:rsidRPr="0074521A">
        <w:rPr>
          <w:rFonts w:ascii="Times New Roman CYR" w:hAnsi="Times New Roman CYR" w:cs="Times New Roman CYR"/>
          <w:color w:val="000000"/>
          <w:sz w:val="20"/>
          <w:szCs w:val="20"/>
        </w:rPr>
        <w:t xml:space="preserve"> Присутствуют единичные кристаллы оксалатов.</w:t>
      </w:r>
    </w:p>
    <w:p w:rsidR="00A64375" w:rsidRPr="00896D25" w:rsidRDefault="0074521A" w:rsidP="0074521A">
      <w:r w:rsidRPr="0074521A">
        <w:rPr>
          <w:rFonts w:ascii="Times New Roman" w:hAnsi="Times New Roman" w:cs="Times New Roman"/>
          <w:b/>
          <w:bCs/>
          <w:color w:val="000000"/>
        </w:rPr>
        <w:t xml:space="preserve">Ветеринарный врач-лаборант: </w:t>
      </w:r>
      <w:proofErr w:type="spellStart"/>
      <w:r w:rsidRPr="0074521A">
        <w:rPr>
          <w:rFonts w:ascii="Times New Roman" w:hAnsi="Times New Roman" w:cs="Times New Roman"/>
          <w:b/>
          <w:bCs/>
          <w:i/>
          <w:iCs/>
          <w:color w:val="000000"/>
        </w:rPr>
        <w:t>Кулигин</w:t>
      </w:r>
      <w:proofErr w:type="spellEnd"/>
      <w:r w:rsidRPr="0074521A">
        <w:rPr>
          <w:rFonts w:ascii="Times New Roman" w:hAnsi="Times New Roman" w:cs="Times New Roman"/>
          <w:b/>
          <w:bCs/>
          <w:i/>
          <w:iCs/>
          <w:color w:val="000000"/>
        </w:rPr>
        <w:t xml:space="preserve"> Владислав Сергеевич</w:t>
      </w:r>
      <w:r w:rsidRPr="0074521A"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 w:rsidRPr="0074521A">
        <w:rPr>
          <w:rFonts w:ascii="Times New Roman" w:hAnsi="Times New Roman" w:cs="Times New Roman"/>
          <w:b/>
          <w:bCs/>
          <w:color w:val="000000"/>
        </w:rPr>
        <w:t>10.06.2018</w:t>
      </w:r>
    </w:p>
    <w:sectPr w:rsidR="00A64375" w:rsidRPr="00896D25" w:rsidSect="002F3348">
      <w:headerReference w:type="default" r:id="rId6"/>
      <w:pgSz w:w="11906" w:h="16838"/>
      <w:pgMar w:top="141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137" w:rsidRDefault="00C04137" w:rsidP="002F3348">
      <w:pPr>
        <w:spacing w:after="0" w:line="240" w:lineRule="auto"/>
      </w:pPr>
      <w:r>
        <w:separator/>
      </w:r>
    </w:p>
  </w:endnote>
  <w:endnote w:type="continuationSeparator" w:id="0">
    <w:p w:rsidR="00C04137" w:rsidRDefault="00C04137" w:rsidP="002F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137" w:rsidRDefault="00C04137" w:rsidP="002F3348">
      <w:pPr>
        <w:spacing w:after="0" w:line="240" w:lineRule="auto"/>
      </w:pPr>
      <w:r>
        <w:separator/>
      </w:r>
    </w:p>
  </w:footnote>
  <w:footnote w:type="continuationSeparator" w:id="0">
    <w:p w:rsidR="00C04137" w:rsidRDefault="00C04137" w:rsidP="002F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48" w:rsidRDefault="002F3348" w:rsidP="002F3348">
    <w:pPr>
      <w:pStyle w:val="a3"/>
      <w:jc w:val="center"/>
    </w:pPr>
    <w:r w:rsidRPr="002F3348">
      <w:rPr>
        <w:noProof/>
        <w:lang w:eastAsia="ru-RU"/>
      </w:rPr>
      <w:drawing>
        <wp:inline distT="0" distB="0" distL="0" distR="0">
          <wp:extent cx="5940425" cy="887261"/>
          <wp:effectExtent l="19050" t="0" r="3175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872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4137"/>
    <w:rsid w:val="00097060"/>
    <w:rsid w:val="000B22D8"/>
    <w:rsid w:val="000E66F5"/>
    <w:rsid w:val="00140D40"/>
    <w:rsid w:val="00164288"/>
    <w:rsid w:val="002F3348"/>
    <w:rsid w:val="002F6B4F"/>
    <w:rsid w:val="00402119"/>
    <w:rsid w:val="00491CCB"/>
    <w:rsid w:val="006C16E8"/>
    <w:rsid w:val="006F1404"/>
    <w:rsid w:val="0074521A"/>
    <w:rsid w:val="007640DD"/>
    <w:rsid w:val="00896D25"/>
    <w:rsid w:val="00981338"/>
    <w:rsid w:val="00A64375"/>
    <w:rsid w:val="00B022BA"/>
    <w:rsid w:val="00C04137"/>
    <w:rsid w:val="00C64BC4"/>
    <w:rsid w:val="00D1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348"/>
  </w:style>
  <w:style w:type="paragraph" w:styleId="a5">
    <w:name w:val="footer"/>
    <w:basedOn w:val="a"/>
    <w:link w:val="a6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3348"/>
  </w:style>
  <w:style w:type="paragraph" w:styleId="a7">
    <w:name w:val="Balloon Text"/>
    <w:basedOn w:val="a"/>
    <w:link w:val="a8"/>
    <w:uiPriority w:val="99"/>
    <w:semiHidden/>
    <w:unhideWhenUsed/>
    <w:rsid w:val="002F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t\AppData\Roaming\Microsoft\&#1064;&#1072;&#1073;&#1083;&#1086;&#1085;&#1099;\&#1073;&#1083;&#1072;&#1085;&#1082;%20&#1072;&#1085;&#1072;&#1083;&#1080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анализа.dotx</Template>
  <TotalTime>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Vet</cp:lastModifiedBy>
  <cp:revision>1</cp:revision>
  <dcterms:created xsi:type="dcterms:W3CDTF">2018-06-10T13:31:00Z</dcterms:created>
  <dcterms:modified xsi:type="dcterms:W3CDTF">2018-06-10T13:32:00Z</dcterms:modified>
</cp:coreProperties>
</file>