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753" w:rsidRPr="00F32753" w:rsidRDefault="00F32753" w:rsidP="00F32753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3275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Лабораторное отделение</w:t>
      </w:r>
      <w:r w:rsidRPr="00F3275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ab/>
        <w:t>24.05.2018</w:t>
      </w:r>
    </w:p>
    <w:p w:rsidR="00F32753" w:rsidRPr="00F32753" w:rsidRDefault="00F32753" w:rsidP="00F3275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3275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Анализ крови биохимический</w:t>
      </w:r>
    </w:p>
    <w:p w:rsidR="00F32753" w:rsidRPr="00F32753" w:rsidRDefault="00F32753" w:rsidP="00F32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F32753" w:rsidRPr="00F32753" w:rsidRDefault="00F32753" w:rsidP="00F3275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F32753" w:rsidRPr="00F32753" w:rsidRDefault="00F32753" w:rsidP="00F32753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32753">
        <w:rPr>
          <w:rFonts w:ascii="Times New Roman CYR" w:hAnsi="Times New Roman CYR" w:cs="Times New Roman CYR"/>
          <w:color w:val="000000"/>
          <w:sz w:val="24"/>
          <w:szCs w:val="24"/>
        </w:rPr>
        <w:t xml:space="preserve">Пациент: </w:t>
      </w:r>
      <w:r w:rsidRPr="00F3275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КОШКА </w:t>
      </w:r>
      <w:proofErr w:type="spellStart"/>
      <w:r w:rsidRPr="00F3275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Рамзес</w:t>
      </w:r>
      <w:proofErr w:type="spellEnd"/>
      <w:r w:rsidRPr="00F3275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,    </w:t>
      </w:r>
      <w:r w:rsidRPr="00F32753">
        <w:rPr>
          <w:rFonts w:ascii="Times New Roman CYR" w:hAnsi="Times New Roman CYR" w:cs="Times New Roman CYR"/>
          <w:color w:val="000000"/>
          <w:sz w:val="24"/>
          <w:szCs w:val="24"/>
        </w:rPr>
        <w:t xml:space="preserve">История болезни №: </w:t>
      </w:r>
      <w:r w:rsidRPr="00F3275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141027</w:t>
      </w:r>
    </w:p>
    <w:p w:rsidR="00F32753" w:rsidRPr="00F32753" w:rsidRDefault="00F32753" w:rsidP="00F32753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F32753" w:rsidRPr="00F32753" w:rsidRDefault="00F32753" w:rsidP="00F32753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32753">
        <w:rPr>
          <w:rFonts w:ascii="Times New Roman CYR" w:hAnsi="Times New Roman CYR" w:cs="Times New Roman CYR"/>
          <w:color w:val="000000"/>
          <w:sz w:val="24"/>
          <w:szCs w:val="24"/>
        </w:rPr>
        <w:t>Владелец:</w:t>
      </w:r>
      <w:r w:rsidRPr="00F3275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</w:t>
      </w:r>
      <w:proofErr w:type="spellStart"/>
      <w:r w:rsidRPr="00F3275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Довгаль</w:t>
      </w:r>
      <w:proofErr w:type="spellEnd"/>
      <w:r w:rsidRPr="00F3275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Дмитрий Николаевич</w:t>
      </w:r>
    </w:p>
    <w:p w:rsidR="00F32753" w:rsidRPr="00F32753" w:rsidRDefault="00F32753" w:rsidP="00F32753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u w:val="single"/>
        </w:rPr>
      </w:pPr>
    </w:p>
    <w:p w:rsidR="00F32753" w:rsidRPr="00F32753" w:rsidRDefault="00F32753" w:rsidP="00F3275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3926"/>
        <w:gridCol w:w="1200"/>
        <w:gridCol w:w="1095"/>
        <w:gridCol w:w="1590"/>
      </w:tblGrid>
      <w:tr w:rsidR="00F32753" w:rsidRPr="00F3275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753" w:rsidRPr="00F32753" w:rsidRDefault="00F32753" w:rsidP="00F327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2753">
              <w:rPr>
                <w:rFonts w:ascii="Times New Roman CYR" w:hAnsi="Times New Roman CYR" w:cs="Times New Roman CYR"/>
                <w:color w:val="000000"/>
              </w:rPr>
              <w:t>Биохимический анализ крови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753" w:rsidRPr="00F32753" w:rsidRDefault="00F32753" w:rsidP="00F327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2753">
              <w:rPr>
                <w:rFonts w:ascii="Times New Roman CYR" w:hAnsi="Times New Roman CYR" w:cs="Times New Roman CYR"/>
                <w:color w:val="000000"/>
              </w:rPr>
              <w:t>Результат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753" w:rsidRPr="00F32753" w:rsidRDefault="00F32753" w:rsidP="00F327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2753">
              <w:rPr>
                <w:rFonts w:ascii="Times New Roman CYR" w:hAnsi="Times New Roman CYR" w:cs="Times New Roman CYR"/>
                <w:color w:val="000000"/>
              </w:rPr>
              <w:t>Норма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753" w:rsidRPr="00F32753" w:rsidRDefault="00F32753" w:rsidP="00F327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2753">
              <w:rPr>
                <w:rFonts w:ascii="Times New Roman CYR" w:hAnsi="Times New Roman CYR" w:cs="Times New Roman CYR"/>
                <w:color w:val="000000"/>
              </w:rPr>
              <w:t>Представление</w:t>
            </w:r>
          </w:p>
        </w:tc>
      </w:tr>
      <w:tr w:rsidR="00F32753" w:rsidRPr="00F3275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753" w:rsidRPr="00F32753" w:rsidRDefault="00F32753" w:rsidP="00F327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2753">
              <w:rPr>
                <w:rFonts w:ascii="Times New Roman CYR" w:hAnsi="Times New Roman CYR" w:cs="Times New Roman CYR"/>
                <w:color w:val="000000"/>
              </w:rPr>
              <w:t>Калий (</w:t>
            </w:r>
            <w:proofErr w:type="spellStart"/>
            <w:r w:rsidRPr="00F32753">
              <w:rPr>
                <w:rFonts w:ascii="Times New Roman CYR" w:hAnsi="Times New Roman CYR" w:cs="Times New Roman CYR"/>
                <w:color w:val="000000"/>
              </w:rPr>
              <w:t>ммоль</w:t>
            </w:r>
            <w:proofErr w:type="spellEnd"/>
            <w:r w:rsidRPr="00F32753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753" w:rsidRPr="00F32753" w:rsidRDefault="00F32753" w:rsidP="00F327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2753">
              <w:rPr>
                <w:rFonts w:ascii="Times New Roman CYR" w:hAnsi="Times New Roman CYR" w:cs="Times New Roman CYR"/>
                <w:color w:val="000000"/>
              </w:rPr>
              <w:t>3,56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753" w:rsidRPr="00F32753" w:rsidRDefault="00F32753" w:rsidP="00F327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2753">
              <w:rPr>
                <w:rFonts w:ascii="Times New Roman CYR" w:hAnsi="Times New Roman CYR" w:cs="Times New Roman CYR"/>
                <w:color w:val="000000"/>
              </w:rPr>
              <w:t>3,8 - 5,3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753" w:rsidRPr="00F32753" w:rsidRDefault="00F32753" w:rsidP="00F327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2753">
              <w:rPr>
                <w:rFonts w:ascii="Times New Roman CYR" w:hAnsi="Times New Roman CYR" w:cs="Times New Roman CYR"/>
                <w:color w:val="000000"/>
              </w:rPr>
              <w:t>пониженный</w:t>
            </w:r>
          </w:p>
        </w:tc>
      </w:tr>
    </w:tbl>
    <w:p w:rsidR="00F32753" w:rsidRPr="00F32753" w:rsidRDefault="00F32753" w:rsidP="00F3275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</w:p>
    <w:p w:rsidR="00F32753" w:rsidRPr="00F32753" w:rsidRDefault="00F32753" w:rsidP="00F3275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0"/>
          <w:szCs w:val="20"/>
        </w:rPr>
      </w:pPr>
    </w:p>
    <w:p w:rsidR="00F32753" w:rsidRPr="00F32753" w:rsidRDefault="00F32753" w:rsidP="00F32753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32753">
        <w:rPr>
          <w:rFonts w:ascii="Times New Roman CYR" w:hAnsi="Times New Roman CYR" w:cs="Times New Roman CYR"/>
          <w:b/>
          <w:bCs/>
          <w:i/>
          <w:iCs/>
          <w:color w:val="000000"/>
        </w:rPr>
        <w:t xml:space="preserve">Исследование выполнил: </w:t>
      </w:r>
      <w:proofErr w:type="spellStart"/>
      <w:r w:rsidRPr="00F32753">
        <w:rPr>
          <w:rFonts w:ascii="Times New Roman CYR" w:hAnsi="Times New Roman CYR" w:cs="Times New Roman CYR"/>
          <w:b/>
          <w:bCs/>
          <w:i/>
          <w:iCs/>
          <w:color w:val="000000"/>
        </w:rPr>
        <w:t>Стребкова</w:t>
      </w:r>
      <w:proofErr w:type="spellEnd"/>
      <w:r w:rsidRPr="00F32753">
        <w:rPr>
          <w:rFonts w:ascii="Times New Roman CYR" w:hAnsi="Times New Roman CYR" w:cs="Times New Roman CYR"/>
          <w:b/>
          <w:bCs/>
          <w:i/>
          <w:iCs/>
          <w:color w:val="000000"/>
        </w:rPr>
        <w:t xml:space="preserve"> Валерия Николаевна</w:t>
      </w:r>
    </w:p>
    <w:p w:rsidR="00F32753" w:rsidRPr="00F32753" w:rsidRDefault="00F32753" w:rsidP="00F32753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32753">
        <w:rPr>
          <w:rFonts w:ascii="Times New Roman CYR" w:hAnsi="Times New Roman CYR" w:cs="Times New Roman CYR"/>
          <w:b/>
          <w:bCs/>
          <w:color w:val="000000"/>
        </w:rPr>
        <w:t>В</w:t>
      </w:r>
      <w:proofErr w:type="gramStart"/>
      <w:r w:rsidRPr="00F32753">
        <w:rPr>
          <w:rFonts w:ascii="Times New Roman CYR" w:hAnsi="Times New Roman CYR" w:cs="Times New Roman CYR"/>
          <w:b/>
          <w:bCs/>
          <w:color w:val="000000"/>
        </w:rPr>
        <w:t>Ц"</w:t>
      </w:r>
      <w:proofErr w:type="gramEnd"/>
      <w:r w:rsidRPr="00F32753">
        <w:rPr>
          <w:rFonts w:ascii="Times New Roman CYR" w:hAnsi="Times New Roman CYR" w:cs="Times New Roman CYR"/>
          <w:b/>
          <w:bCs/>
          <w:color w:val="000000"/>
        </w:rPr>
        <w:t>Созвездие"</w:t>
      </w:r>
    </w:p>
    <w:p w:rsidR="00A64375" w:rsidRPr="00896D25" w:rsidRDefault="00A64375"/>
    <w:sectPr w:rsidR="00A64375" w:rsidRPr="00896D25" w:rsidSect="002F3348">
      <w:headerReference w:type="default" r:id="rId6"/>
      <w:pgSz w:w="11906" w:h="16838"/>
      <w:pgMar w:top="1418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490" w:rsidRDefault="00B17490" w:rsidP="002F3348">
      <w:pPr>
        <w:spacing w:after="0" w:line="240" w:lineRule="auto"/>
      </w:pPr>
      <w:r>
        <w:separator/>
      </w:r>
    </w:p>
  </w:endnote>
  <w:endnote w:type="continuationSeparator" w:id="0">
    <w:p w:rsidR="00B17490" w:rsidRDefault="00B17490" w:rsidP="002F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490" w:rsidRDefault="00B17490" w:rsidP="002F3348">
      <w:pPr>
        <w:spacing w:after="0" w:line="240" w:lineRule="auto"/>
      </w:pPr>
      <w:r>
        <w:separator/>
      </w:r>
    </w:p>
  </w:footnote>
  <w:footnote w:type="continuationSeparator" w:id="0">
    <w:p w:rsidR="00B17490" w:rsidRDefault="00B17490" w:rsidP="002F3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48" w:rsidRDefault="002F3348" w:rsidP="002F3348">
    <w:pPr>
      <w:pStyle w:val="a3"/>
      <w:jc w:val="center"/>
    </w:pPr>
    <w:r w:rsidRPr="002F3348">
      <w:rPr>
        <w:noProof/>
        <w:lang w:eastAsia="ru-RU"/>
      </w:rPr>
      <w:drawing>
        <wp:inline distT="0" distB="0" distL="0" distR="0">
          <wp:extent cx="5940425" cy="887261"/>
          <wp:effectExtent l="19050" t="0" r="3175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8872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490"/>
    <w:rsid w:val="00097060"/>
    <w:rsid w:val="000B22D8"/>
    <w:rsid w:val="000E66F5"/>
    <w:rsid w:val="00140D40"/>
    <w:rsid w:val="00164288"/>
    <w:rsid w:val="002F3348"/>
    <w:rsid w:val="002F6B4F"/>
    <w:rsid w:val="00491CCB"/>
    <w:rsid w:val="006C16E8"/>
    <w:rsid w:val="006F1404"/>
    <w:rsid w:val="007640DD"/>
    <w:rsid w:val="00896D25"/>
    <w:rsid w:val="00981338"/>
    <w:rsid w:val="00A25A27"/>
    <w:rsid w:val="00A64375"/>
    <w:rsid w:val="00B022BA"/>
    <w:rsid w:val="00B17490"/>
    <w:rsid w:val="00C64BC4"/>
    <w:rsid w:val="00D10E28"/>
    <w:rsid w:val="00F32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3348"/>
  </w:style>
  <w:style w:type="paragraph" w:styleId="a5">
    <w:name w:val="footer"/>
    <w:basedOn w:val="a"/>
    <w:link w:val="a6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F3348"/>
  </w:style>
  <w:style w:type="paragraph" w:styleId="a7">
    <w:name w:val="Balloon Text"/>
    <w:basedOn w:val="a"/>
    <w:link w:val="a8"/>
    <w:uiPriority w:val="99"/>
    <w:semiHidden/>
    <w:unhideWhenUsed/>
    <w:rsid w:val="002F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33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t\AppData\Roaming\Microsoft\&#1064;&#1072;&#1073;&#1083;&#1086;&#1085;&#1099;\&#1073;&#1083;&#1072;&#1085;&#1082;%20&#1072;&#1085;&#1072;&#1083;&#1080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анализа.dotx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</dc:creator>
  <cp:lastModifiedBy>Vet</cp:lastModifiedBy>
  <cp:revision>1</cp:revision>
  <dcterms:created xsi:type="dcterms:W3CDTF">2018-05-24T08:33:00Z</dcterms:created>
  <dcterms:modified xsi:type="dcterms:W3CDTF">2018-05-24T08:33:00Z</dcterms:modified>
</cp:coreProperties>
</file>